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723" w:rsidRDefault="007B4723" w:rsidP="00D339A8">
      <w:pPr>
        <w:pStyle w:val="berschrift1"/>
        <w:rPr>
          <w:lang w:val="fr-CH"/>
        </w:rPr>
      </w:pPr>
    </w:p>
    <w:p w:rsidR="00BD08E3" w:rsidRPr="00F74E9E" w:rsidRDefault="00F74E9E" w:rsidP="00D339A8">
      <w:pPr>
        <w:pStyle w:val="berschrift1"/>
        <w:rPr>
          <w:lang w:val="fr-CH"/>
        </w:rPr>
      </w:pPr>
      <w:r w:rsidRPr="00F74E9E">
        <w:rPr>
          <w:lang w:val="fr-CH"/>
        </w:rPr>
        <w:t>Bilan de situation sur l’activité d’enseignement du directeur ou de la directrice d’école</w:t>
      </w:r>
    </w:p>
    <w:p w:rsidR="0046293A" w:rsidRPr="00D339A8" w:rsidRDefault="00F74E9E" w:rsidP="00D339A8">
      <w:pPr>
        <w:pStyle w:val="berschrift1"/>
      </w:pPr>
      <w:r>
        <w:t>Partie</w:t>
      </w:r>
      <w:r w:rsidR="0046293A" w:rsidRPr="00D339A8">
        <w:t xml:space="preserve"> I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D1E0D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6572"/>
      </w:tblGrid>
      <w:tr w:rsidR="00771410" w:rsidRPr="003C6B17" w:rsidTr="00200790">
        <w:tc>
          <w:tcPr>
            <w:tcW w:w="2410" w:type="dxa"/>
            <w:shd w:val="clear" w:color="auto" w:fill="D1E0D7"/>
            <w:vAlign w:val="bottom"/>
          </w:tcPr>
          <w:p w:rsidR="00771410" w:rsidRPr="00A50299" w:rsidRDefault="00F74E9E" w:rsidP="00626D03">
            <w:pPr>
              <w:pStyle w:val="berschrift3"/>
            </w:pPr>
            <w:r>
              <w:t>Ecole</w:t>
            </w:r>
          </w:p>
        </w:tc>
        <w:tc>
          <w:tcPr>
            <w:tcW w:w="6572" w:type="dxa"/>
            <w:shd w:val="clear" w:color="auto" w:fill="D1E0D7"/>
            <w:vAlign w:val="bottom"/>
          </w:tcPr>
          <w:p w:rsidR="00771410" w:rsidRPr="00664A45" w:rsidRDefault="00771410" w:rsidP="00626D03">
            <w:pPr>
              <w:pStyle w:val="Textkrper"/>
            </w:pPr>
            <w:r w:rsidRPr="00664A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instrText xml:space="preserve"> FORMTEXT </w:instrText>
            </w:r>
            <w:r w:rsidRPr="00664A45">
              <w:fldChar w:fldCharType="separate"/>
            </w:r>
            <w:bookmarkStart w:id="0" w:name="_GoBack"/>
            <w:bookmarkEnd w:id="0"/>
            <w:r w:rsidRPr="00664A45">
              <w:t> </w:t>
            </w:r>
            <w:r w:rsidRPr="00664A45">
              <w:t> </w:t>
            </w:r>
            <w:r w:rsidRPr="00664A45">
              <w:t> </w:t>
            </w:r>
            <w:r w:rsidRPr="00664A45">
              <w:t> </w:t>
            </w:r>
            <w:r w:rsidRPr="00664A45">
              <w:t> </w:t>
            </w:r>
            <w:r w:rsidRPr="00664A45">
              <w:fldChar w:fldCharType="end"/>
            </w:r>
          </w:p>
        </w:tc>
      </w:tr>
      <w:tr w:rsidR="0046293A" w:rsidRPr="003C6B17" w:rsidTr="00200790">
        <w:tc>
          <w:tcPr>
            <w:tcW w:w="2410" w:type="dxa"/>
            <w:vMerge w:val="restart"/>
            <w:shd w:val="clear" w:color="auto" w:fill="D1E0D7"/>
          </w:tcPr>
          <w:p w:rsidR="0046293A" w:rsidRPr="00467D3F" w:rsidRDefault="00F74E9E" w:rsidP="00626D03">
            <w:pPr>
              <w:pStyle w:val="berschrift3"/>
              <w:spacing w:before="60"/>
            </w:pPr>
            <w:r>
              <w:t>Directeur/</w:t>
            </w:r>
            <w:r>
              <w:br/>
              <w:t>directrice d’école</w:t>
            </w:r>
          </w:p>
        </w:tc>
        <w:tc>
          <w:tcPr>
            <w:tcW w:w="6572" w:type="dxa"/>
            <w:shd w:val="clear" w:color="auto" w:fill="D1E0D7"/>
            <w:vAlign w:val="bottom"/>
          </w:tcPr>
          <w:p w:rsidR="0046293A" w:rsidRPr="00A50299" w:rsidRDefault="00F74E9E" w:rsidP="008271B0">
            <w:pPr>
              <w:pStyle w:val="NurText"/>
              <w:rPr>
                <w:lang w:val="it-CH"/>
              </w:rPr>
            </w:pPr>
            <w:r>
              <w:t>Nom, prénom</w:t>
            </w:r>
            <w:r w:rsidR="008271B0">
              <w:t xml:space="preserve">  </w:t>
            </w:r>
            <w:r w:rsidR="0046293A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293A" w:rsidRPr="00664A45">
              <w:rPr>
                <w:rStyle w:val="TextkrperZchn"/>
              </w:rPr>
              <w:instrText xml:space="preserve"> FORMTEXT </w:instrText>
            </w:r>
            <w:r w:rsidR="0046293A" w:rsidRPr="00664A45">
              <w:rPr>
                <w:rStyle w:val="TextkrperZchn"/>
              </w:rPr>
            </w:r>
            <w:r w:rsidR="0046293A" w:rsidRPr="00664A45">
              <w:rPr>
                <w:rStyle w:val="TextkrperZchn"/>
              </w:rPr>
              <w:fldChar w:fldCharType="separate"/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fldChar w:fldCharType="end"/>
            </w:r>
          </w:p>
        </w:tc>
      </w:tr>
      <w:tr w:rsidR="0046293A" w:rsidRPr="00597345" w:rsidTr="00200790">
        <w:tc>
          <w:tcPr>
            <w:tcW w:w="2410" w:type="dxa"/>
            <w:vMerge/>
            <w:shd w:val="clear" w:color="auto" w:fill="D1E0D7"/>
          </w:tcPr>
          <w:p w:rsidR="0046293A" w:rsidRPr="00A50299" w:rsidRDefault="0046293A" w:rsidP="00626D03">
            <w:pPr>
              <w:pStyle w:val="NurText"/>
            </w:pPr>
          </w:p>
        </w:tc>
        <w:tc>
          <w:tcPr>
            <w:tcW w:w="6572" w:type="dxa"/>
            <w:shd w:val="clear" w:color="auto" w:fill="D1E0D7"/>
            <w:vAlign w:val="bottom"/>
          </w:tcPr>
          <w:p w:rsidR="0046293A" w:rsidRPr="00A50299" w:rsidRDefault="00F74E9E" w:rsidP="008271B0">
            <w:pPr>
              <w:pStyle w:val="NurText"/>
              <w:rPr>
                <w:lang w:val="it-CH"/>
              </w:rPr>
            </w:pPr>
            <w:r w:rsidRPr="00F74E9E">
              <w:rPr>
                <w:lang w:val="fr-CH"/>
              </w:rPr>
              <w:t>Degré d’occupation à la direction</w:t>
            </w:r>
            <w:r w:rsidR="008271B0" w:rsidRPr="00F74E9E">
              <w:rPr>
                <w:lang w:val="fr-CH"/>
              </w:rPr>
              <w:t xml:space="preserve">   </w:t>
            </w:r>
            <w:r w:rsidR="0046293A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293A" w:rsidRPr="00F74E9E">
              <w:rPr>
                <w:rStyle w:val="TextkrperZchn"/>
                <w:lang w:val="fr-CH"/>
              </w:rPr>
              <w:instrText xml:space="preserve"> FORMTEXT </w:instrText>
            </w:r>
            <w:r w:rsidR="0046293A" w:rsidRPr="00664A45">
              <w:rPr>
                <w:rStyle w:val="TextkrperZchn"/>
              </w:rPr>
            </w:r>
            <w:r w:rsidR="0046293A" w:rsidRPr="00664A45">
              <w:rPr>
                <w:rStyle w:val="TextkrperZchn"/>
              </w:rPr>
              <w:fldChar w:fldCharType="separate"/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fldChar w:fldCharType="end"/>
            </w:r>
            <w:r w:rsidR="008271B0" w:rsidRPr="00F74E9E">
              <w:rPr>
                <w:rStyle w:val="TextkrperZchn"/>
                <w:lang w:val="fr-CH"/>
              </w:rPr>
              <w:t>%</w:t>
            </w:r>
          </w:p>
        </w:tc>
      </w:tr>
      <w:tr w:rsidR="00771410" w:rsidRPr="00597345" w:rsidTr="00200790">
        <w:tc>
          <w:tcPr>
            <w:tcW w:w="2410" w:type="dxa"/>
            <w:shd w:val="clear" w:color="auto" w:fill="D1E0D7"/>
          </w:tcPr>
          <w:p w:rsidR="00771410" w:rsidRPr="00F74E9E" w:rsidRDefault="00771410" w:rsidP="00626D03">
            <w:pPr>
              <w:pStyle w:val="NurText"/>
              <w:rPr>
                <w:lang w:val="fr-CH"/>
              </w:rPr>
            </w:pPr>
          </w:p>
        </w:tc>
        <w:tc>
          <w:tcPr>
            <w:tcW w:w="6572" w:type="dxa"/>
            <w:shd w:val="clear" w:color="auto" w:fill="D1E0D7"/>
            <w:vAlign w:val="bottom"/>
          </w:tcPr>
          <w:p w:rsidR="002E02F0" w:rsidRPr="00A50299" w:rsidRDefault="00F74E9E" w:rsidP="008271B0">
            <w:pPr>
              <w:pStyle w:val="NurText"/>
              <w:rPr>
                <w:lang w:val="it-CH"/>
              </w:rPr>
            </w:pPr>
            <w:r w:rsidRPr="00F74E9E">
              <w:rPr>
                <w:lang w:val="fr-CH"/>
              </w:rPr>
              <w:t>A la direction de cette école depuis</w:t>
            </w:r>
            <w:r w:rsidR="008271B0" w:rsidRPr="00F74E9E">
              <w:rPr>
                <w:lang w:val="fr-CH"/>
              </w:rPr>
              <w:t>  </w:t>
            </w:r>
            <w:r w:rsidR="0046293A" w:rsidRPr="00F74E9E">
              <w:rPr>
                <w:lang w:val="fr-CH"/>
              </w:rPr>
              <w:t xml:space="preserve"> </w:t>
            </w:r>
            <w:r w:rsidR="00771410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71410" w:rsidRPr="00F74E9E">
              <w:rPr>
                <w:rStyle w:val="TextkrperZchn"/>
                <w:lang w:val="fr-CH"/>
              </w:rPr>
              <w:instrText xml:space="preserve"> FORMTEXT </w:instrText>
            </w:r>
            <w:r w:rsidR="00771410" w:rsidRPr="00664A45">
              <w:rPr>
                <w:rStyle w:val="TextkrperZchn"/>
              </w:rPr>
            </w:r>
            <w:r w:rsidR="00771410" w:rsidRPr="00664A45">
              <w:rPr>
                <w:rStyle w:val="TextkrperZchn"/>
              </w:rPr>
              <w:fldChar w:fldCharType="separate"/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fldChar w:fldCharType="end"/>
            </w:r>
          </w:p>
        </w:tc>
      </w:tr>
      <w:tr w:rsidR="00771410" w:rsidRPr="00597345" w:rsidTr="00200790">
        <w:tc>
          <w:tcPr>
            <w:tcW w:w="2410" w:type="dxa"/>
            <w:shd w:val="clear" w:color="auto" w:fill="D1E0D7"/>
          </w:tcPr>
          <w:p w:rsidR="00771410" w:rsidRPr="00F74E9E" w:rsidRDefault="00771410" w:rsidP="00626D03">
            <w:pPr>
              <w:pStyle w:val="NurText"/>
              <w:rPr>
                <w:lang w:val="fr-CH"/>
              </w:rPr>
            </w:pPr>
          </w:p>
        </w:tc>
        <w:tc>
          <w:tcPr>
            <w:tcW w:w="6572" w:type="dxa"/>
            <w:shd w:val="clear" w:color="auto" w:fill="D1E0D7"/>
            <w:vAlign w:val="bottom"/>
          </w:tcPr>
          <w:p w:rsidR="00771410" w:rsidRPr="00A50299" w:rsidRDefault="00F74E9E" w:rsidP="00626D03">
            <w:pPr>
              <w:pStyle w:val="NurText"/>
              <w:rPr>
                <w:lang w:val="it-CH"/>
              </w:rPr>
            </w:pPr>
            <w:r w:rsidRPr="00F74E9E">
              <w:rPr>
                <w:lang w:val="fr-CH"/>
              </w:rPr>
              <w:t>Degré d’occupation en tant qu’enseignant-e</w:t>
            </w:r>
            <w:r w:rsidR="008271B0" w:rsidRPr="00F74E9E">
              <w:rPr>
                <w:lang w:val="fr-CH"/>
              </w:rPr>
              <w:t xml:space="preserve">  </w:t>
            </w:r>
            <w:r w:rsidR="00771410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71410" w:rsidRPr="00F74E9E">
              <w:rPr>
                <w:rStyle w:val="TextkrperZchn"/>
                <w:lang w:val="fr-CH"/>
              </w:rPr>
              <w:instrText xml:space="preserve"> FORMTEXT </w:instrText>
            </w:r>
            <w:r w:rsidR="00771410" w:rsidRPr="00664A45">
              <w:rPr>
                <w:rStyle w:val="TextkrperZchn"/>
              </w:rPr>
            </w:r>
            <w:r w:rsidR="00771410" w:rsidRPr="00664A45">
              <w:rPr>
                <w:rStyle w:val="TextkrperZchn"/>
              </w:rPr>
              <w:fldChar w:fldCharType="separate"/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fldChar w:fldCharType="end"/>
            </w:r>
            <w:r w:rsidR="00EF79F7" w:rsidRPr="00F74E9E">
              <w:rPr>
                <w:rStyle w:val="TextkrperZchn"/>
                <w:lang w:val="fr-CH"/>
              </w:rPr>
              <w:t>%</w:t>
            </w:r>
          </w:p>
        </w:tc>
      </w:tr>
      <w:tr w:rsidR="00771410" w:rsidRPr="003C6B17" w:rsidTr="00200790">
        <w:tc>
          <w:tcPr>
            <w:tcW w:w="2410" w:type="dxa"/>
            <w:shd w:val="clear" w:color="auto" w:fill="D1E0D7"/>
          </w:tcPr>
          <w:p w:rsidR="00771410" w:rsidRPr="00F74E9E" w:rsidRDefault="00771410" w:rsidP="00626D03">
            <w:pPr>
              <w:pStyle w:val="NurText"/>
              <w:rPr>
                <w:lang w:val="fr-CH"/>
              </w:rPr>
            </w:pPr>
          </w:p>
        </w:tc>
        <w:tc>
          <w:tcPr>
            <w:tcW w:w="6572" w:type="dxa"/>
            <w:shd w:val="clear" w:color="auto" w:fill="D1E0D7"/>
            <w:vAlign w:val="bottom"/>
          </w:tcPr>
          <w:p w:rsidR="00771410" w:rsidRPr="00A50299" w:rsidRDefault="00F74E9E" w:rsidP="00626D03">
            <w:pPr>
              <w:pStyle w:val="NurText"/>
              <w:rPr>
                <w:lang w:val="it-CH"/>
              </w:rPr>
            </w:pPr>
            <w:r w:rsidRPr="00F74E9E">
              <w:t>Dans cette école depuis</w:t>
            </w:r>
            <w:r w:rsidR="008271B0">
              <w:t xml:space="preserve">   </w:t>
            </w:r>
            <w:r w:rsidR="00771410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71410" w:rsidRPr="00664A45">
              <w:rPr>
                <w:rStyle w:val="TextkrperZchn"/>
              </w:rPr>
              <w:instrText xml:space="preserve"> FORMTEXT </w:instrText>
            </w:r>
            <w:r w:rsidR="00771410" w:rsidRPr="00664A45">
              <w:rPr>
                <w:rStyle w:val="TextkrperZchn"/>
              </w:rPr>
            </w:r>
            <w:r w:rsidR="00771410" w:rsidRPr="00664A45">
              <w:rPr>
                <w:rStyle w:val="TextkrperZchn"/>
              </w:rPr>
              <w:fldChar w:fldCharType="separate"/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fldChar w:fldCharType="end"/>
            </w:r>
          </w:p>
        </w:tc>
      </w:tr>
      <w:tr w:rsidR="0046293A" w:rsidRPr="003C6B17" w:rsidTr="00200790">
        <w:tc>
          <w:tcPr>
            <w:tcW w:w="2410" w:type="dxa"/>
            <w:shd w:val="clear" w:color="auto" w:fill="D1E0D7"/>
          </w:tcPr>
          <w:p w:rsidR="0046293A" w:rsidRPr="00A50299" w:rsidRDefault="0046293A" w:rsidP="00626D03">
            <w:pPr>
              <w:pStyle w:val="NurText"/>
            </w:pPr>
          </w:p>
        </w:tc>
        <w:tc>
          <w:tcPr>
            <w:tcW w:w="6572" w:type="dxa"/>
            <w:shd w:val="clear" w:color="auto" w:fill="D1E0D7"/>
            <w:vAlign w:val="bottom"/>
          </w:tcPr>
          <w:p w:rsidR="0046293A" w:rsidRPr="00B4285D" w:rsidRDefault="00F74E9E" w:rsidP="00626D03">
            <w:pPr>
              <w:pStyle w:val="NurText"/>
            </w:pPr>
            <w:r>
              <w:t>Autres fonctions</w:t>
            </w:r>
            <w:r w:rsidR="008271B0">
              <w:t xml:space="preserve">   </w:t>
            </w:r>
            <w:r w:rsidR="0046293A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293A" w:rsidRPr="00664A45">
              <w:rPr>
                <w:rStyle w:val="TextkrperZchn"/>
              </w:rPr>
              <w:instrText xml:space="preserve"> FORMTEXT </w:instrText>
            </w:r>
            <w:r w:rsidR="0046293A" w:rsidRPr="00664A45">
              <w:rPr>
                <w:rStyle w:val="TextkrperZchn"/>
              </w:rPr>
            </w:r>
            <w:r w:rsidR="0046293A" w:rsidRPr="00664A45">
              <w:rPr>
                <w:rStyle w:val="TextkrperZchn"/>
              </w:rPr>
              <w:fldChar w:fldCharType="separate"/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fldChar w:fldCharType="end"/>
            </w:r>
          </w:p>
        </w:tc>
      </w:tr>
      <w:tr w:rsidR="00771410" w:rsidRPr="003C6B17" w:rsidTr="00200790">
        <w:tc>
          <w:tcPr>
            <w:tcW w:w="2410" w:type="dxa"/>
            <w:shd w:val="clear" w:color="auto" w:fill="D1E0D7"/>
          </w:tcPr>
          <w:p w:rsidR="00771410" w:rsidRPr="00F74E9E" w:rsidRDefault="00F74E9E" w:rsidP="00626D03">
            <w:pPr>
              <w:pStyle w:val="berschrift3"/>
              <w:spacing w:before="60"/>
              <w:rPr>
                <w:lang w:val="fr-CH"/>
              </w:rPr>
            </w:pPr>
            <w:r w:rsidRPr="00F3607A">
              <w:rPr>
                <w:lang w:val="fr-CH"/>
              </w:rPr>
              <w:t>Représentant-e de</w:t>
            </w:r>
            <w:r>
              <w:rPr>
                <w:lang w:val="fr-CH"/>
              </w:rPr>
              <w:t xml:space="preserve"> </w:t>
            </w:r>
            <w:r w:rsidRPr="00F3607A">
              <w:rPr>
                <w:lang w:val="fr-CH"/>
              </w:rPr>
              <w:t>l’autorité d’eng</w:t>
            </w:r>
            <w:r>
              <w:rPr>
                <w:lang w:val="fr-CH"/>
              </w:rPr>
              <w:t>.</w:t>
            </w:r>
            <w:r w:rsidRPr="00F3607A">
              <w:rPr>
                <w:lang w:val="fr-CH"/>
              </w:rPr>
              <w:t>/</w:t>
            </w:r>
            <w:r>
              <w:rPr>
                <w:lang w:val="fr-CH"/>
              </w:rPr>
              <w:t xml:space="preserve"> </w:t>
            </w:r>
            <w:r w:rsidRPr="00F3607A">
              <w:rPr>
                <w:lang w:val="fr-CH"/>
              </w:rPr>
              <w:t>autre personne</w:t>
            </w:r>
          </w:p>
        </w:tc>
        <w:tc>
          <w:tcPr>
            <w:tcW w:w="6572" w:type="dxa"/>
            <w:shd w:val="clear" w:color="auto" w:fill="D1E0D7"/>
          </w:tcPr>
          <w:p w:rsidR="00771410" w:rsidRPr="00A50299" w:rsidRDefault="00F74E9E" w:rsidP="00626D03">
            <w:pPr>
              <w:pStyle w:val="NurText"/>
              <w:rPr>
                <w:lang w:val="it-CH"/>
              </w:rPr>
            </w:pPr>
            <w:r>
              <w:t>Nom, prénom</w:t>
            </w:r>
            <w:r w:rsidR="008271B0">
              <w:t xml:space="preserve">   </w:t>
            </w:r>
            <w:r w:rsidR="00771410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71410" w:rsidRPr="00664A45">
              <w:rPr>
                <w:rStyle w:val="TextkrperZchn"/>
              </w:rPr>
              <w:instrText xml:space="preserve"> FORMTEXT </w:instrText>
            </w:r>
            <w:r w:rsidR="00771410" w:rsidRPr="00664A45">
              <w:rPr>
                <w:rStyle w:val="TextkrperZchn"/>
              </w:rPr>
            </w:r>
            <w:r w:rsidR="00771410" w:rsidRPr="00664A45">
              <w:rPr>
                <w:rStyle w:val="TextkrperZchn"/>
              </w:rPr>
              <w:fldChar w:fldCharType="separate"/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fldChar w:fldCharType="end"/>
            </w:r>
          </w:p>
        </w:tc>
      </w:tr>
      <w:tr w:rsidR="0046293A" w:rsidRPr="003C6B17" w:rsidTr="00200790">
        <w:tc>
          <w:tcPr>
            <w:tcW w:w="2410" w:type="dxa"/>
            <w:shd w:val="clear" w:color="auto" w:fill="D1E0D7"/>
          </w:tcPr>
          <w:p w:rsidR="0046293A" w:rsidRPr="00A50299" w:rsidRDefault="005965B7" w:rsidP="00626D03">
            <w:pPr>
              <w:pStyle w:val="berschrift3"/>
              <w:spacing w:before="60"/>
            </w:pPr>
            <w:r w:rsidRPr="005965B7">
              <w:t>Visites de classe</w:t>
            </w:r>
          </w:p>
        </w:tc>
        <w:tc>
          <w:tcPr>
            <w:tcW w:w="6572" w:type="dxa"/>
            <w:shd w:val="clear" w:color="auto" w:fill="D1E0D7"/>
            <w:vAlign w:val="bottom"/>
          </w:tcPr>
          <w:p w:rsidR="0046293A" w:rsidRPr="00A50299" w:rsidRDefault="00597345" w:rsidP="005965B7">
            <w:pPr>
              <w:rPr>
                <w:lang w:val="it-CH"/>
              </w:rPr>
            </w:pPr>
            <w:sdt>
              <w:sdtPr>
                <w:rPr>
                  <w:rFonts w:cs="Arial"/>
                  <w:sz w:val="32"/>
                  <w:szCs w:val="32"/>
                </w:rPr>
                <w:id w:val="147525620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00790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46293A">
              <w:rPr>
                <w:lang w:val="it-CH"/>
              </w:rPr>
              <w:t xml:space="preserve"> </w:t>
            </w:r>
            <w:r w:rsidR="005965B7">
              <w:rPr>
                <w:rStyle w:val="NurTextZchn"/>
              </w:rPr>
              <w:t>Oui, les</w:t>
            </w:r>
            <w:r w:rsidR="008271B0">
              <w:t>  </w:t>
            </w:r>
            <w:r w:rsidR="0046293A" w:rsidRPr="00B85D62">
              <w:t xml:space="preserve"> </w:t>
            </w:r>
            <w:r w:rsidR="0046293A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293A" w:rsidRPr="00664A45">
              <w:rPr>
                <w:rStyle w:val="TextkrperZchn"/>
              </w:rPr>
              <w:instrText xml:space="preserve"> FORMTEXT </w:instrText>
            </w:r>
            <w:r w:rsidR="0046293A" w:rsidRPr="00664A45">
              <w:rPr>
                <w:rStyle w:val="TextkrperZchn"/>
              </w:rPr>
            </w:r>
            <w:r w:rsidR="0046293A" w:rsidRPr="00664A45">
              <w:rPr>
                <w:rStyle w:val="TextkrperZchn"/>
              </w:rPr>
              <w:fldChar w:fldCharType="separate"/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fldChar w:fldCharType="end"/>
            </w:r>
          </w:p>
        </w:tc>
      </w:tr>
      <w:tr w:rsidR="0046293A" w:rsidRPr="00597345" w:rsidTr="00200790">
        <w:tc>
          <w:tcPr>
            <w:tcW w:w="2410" w:type="dxa"/>
            <w:shd w:val="clear" w:color="auto" w:fill="D1E0D7"/>
          </w:tcPr>
          <w:p w:rsidR="0046293A" w:rsidRPr="00A50299" w:rsidRDefault="005965B7" w:rsidP="00626D03">
            <w:pPr>
              <w:pStyle w:val="berschrift3"/>
              <w:spacing w:before="60"/>
            </w:pPr>
            <w:r>
              <w:t>Date de l‘entretien</w:t>
            </w:r>
          </w:p>
        </w:tc>
        <w:tc>
          <w:tcPr>
            <w:tcW w:w="6572" w:type="dxa"/>
            <w:shd w:val="clear" w:color="auto" w:fill="D1E0D7"/>
            <w:vAlign w:val="bottom"/>
          </w:tcPr>
          <w:p w:rsidR="0046293A" w:rsidRPr="005965B7" w:rsidRDefault="005965B7" w:rsidP="005965B7">
            <w:pPr>
              <w:pStyle w:val="NurText"/>
              <w:rPr>
                <w:rFonts w:ascii="HelveticaNeue-Light" w:hAnsi="HelveticaNeue-Light" w:cs="HelveticaNeue-Light"/>
                <w:color w:val="000000"/>
                <w:sz w:val="18"/>
                <w:szCs w:val="18"/>
                <w:lang w:val="fr-CH"/>
              </w:rPr>
            </w:pPr>
            <w:r w:rsidRPr="005965B7">
              <w:rPr>
                <w:lang w:val="fr-CH"/>
              </w:rPr>
              <w:t>Pour la période du</w:t>
            </w:r>
            <w:r w:rsidR="008271B0" w:rsidRPr="005965B7">
              <w:rPr>
                <w:lang w:val="fr-CH"/>
              </w:rPr>
              <w:t xml:space="preserve">   </w:t>
            </w:r>
            <w:r w:rsidR="0046293A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293A" w:rsidRPr="005965B7">
              <w:rPr>
                <w:rStyle w:val="TextkrperZchn"/>
                <w:lang w:val="fr-CH"/>
              </w:rPr>
              <w:instrText xml:space="preserve"> FORMTEXT </w:instrText>
            </w:r>
            <w:r w:rsidR="0046293A" w:rsidRPr="00664A45">
              <w:rPr>
                <w:rStyle w:val="TextkrperZchn"/>
              </w:rPr>
            </w:r>
            <w:r w:rsidR="0046293A" w:rsidRPr="00664A45">
              <w:rPr>
                <w:rStyle w:val="TextkrperZchn"/>
              </w:rPr>
              <w:fldChar w:fldCharType="separate"/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fldChar w:fldCharType="end"/>
            </w:r>
            <w:r w:rsidR="0046293A" w:rsidRPr="005965B7">
              <w:rPr>
                <w:rFonts w:ascii="HelveticaNeue-Light" w:hAnsi="HelveticaNeue-Light" w:cs="HelveticaNeue-Light"/>
                <w:color w:val="000000"/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au</w:t>
            </w:r>
            <w:r w:rsidR="008271B0" w:rsidRPr="005965B7">
              <w:rPr>
                <w:lang w:val="fr-CH"/>
              </w:rPr>
              <w:t xml:space="preserve">   </w:t>
            </w:r>
            <w:r w:rsidR="0046293A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293A" w:rsidRPr="005965B7">
              <w:rPr>
                <w:rStyle w:val="TextkrperZchn"/>
                <w:lang w:val="fr-CH"/>
              </w:rPr>
              <w:instrText xml:space="preserve"> FORMTEXT </w:instrText>
            </w:r>
            <w:r w:rsidR="0046293A" w:rsidRPr="00664A45">
              <w:rPr>
                <w:rStyle w:val="TextkrperZchn"/>
              </w:rPr>
            </w:r>
            <w:r w:rsidR="0046293A" w:rsidRPr="00664A45">
              <w:rPr>
                <w:rStyle w:val="TextkrperZchn"/>
              </w:rPr>
              <w:fldChar w:fldCharType="separate"/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fldChar w:fldCharType="end"/>
            </w:r>
          </w:p>
        </w:tc>
      </w:tr>
    </w:tbl>
    <w:p w:rsidR="002E02F0" w:rsidRPr="005965B7" w:rsidRDefault="004D524A" w:rsidP="00D339A8">
      <w:pPr>
        <w:pStyle w:val="berschrift2"/>
        <w:spacing w:before="200" w:after="40" w:line="240" w:lineRule="exact"/>
        <w:rPr>
          <w:lang w:val="fr-CH"/>
        </w:rPr>
      </w:pPr>
      <w:r w:rsidRPr="009B3FB8">
        <w:rPr>
          <w:rFonts w:ascii="Arial" w:hAnsi="Arial" w:cs="Arial"/>
          <w:b w:val="0"/>
          <w:position w:val="-6"/>
          <w:sz w:val="36"/>
          <w:szCs w:val="36"/>
        </w:rPr>
        <w:sym w:font="Wingdings" w:char="F08C"/>
      </w:r>
      <w:r w:rsidR="004E54E6" w:rsidRPr="005965B7">
        <w:rPr>
          <w:lang w:val="fr-CH"/>
        </w:rPr>
        <w:tab/>
      </w:r>
      <w:r w:rsidR="005965B7" w:rsidRPr="00CB56D3">
        <w:rPr>
          <w:lang w:val="fr-CH"/>
        </w:rPr>
        <w:t>Thèmes et objectifs à intégrer dans l’EEP pour la fonction</w:t>
      </w:r>
      <w:r w:rsidR="005965B7" w:rsidRPr="00CB56D3">
        <w:rPr>
          <w:lang w:val="fr-CH"/>
        </w:rPr>
        <w:br/>
        <w:t>de directeur ou directrice d’école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D1E0D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BD08E3" w:rsidRPr="003C6B17" w:rsidTr="00BD1482">
        <w:trPr>
          <w:trHeight w:val="454"/>
        </w:trPr>
        <w:tc>
          <w:tcPr>
            <w:tcW w:w="8958" w:type="dxa"/>
            <w:shd w:val="clear" w:color="auto" w:fill="D1E0D7"/>
          </w:tcPr>
          <w:p w:rsidR="00895F56" w:rsidRPr="00895F56" w:rsidRDefault="0002322A" w:rsidP="00F8312F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C3F23" w:rsidRDefault="005C3F23" w:rsidP="005C3F23">
      <w:pPr>
        <w:spacing w:line="40" w:lineRule="exact"/>
      </w:pPr>
    </w:p>
    <w:p w:rsidR="00760761" w:rsidRDefault="00760761" w:rsidP="00D339A8">
      <w:pPr>
        <w:pStyle w:val="berschrift2"/>
        <w:tabs>
          <w:tab w:val="left" w:pos="425"/>
        </w:tabs>
        <w:spacing w:before="200" w:after="40" w:line="240" w:lineRule="exact"/>
      </w:pPr>
      <w:r w:rsidRPr="009B3FB8">
        <w:rPr>
          <w:rFonts w:ascii="Arial" w:hAnsi="Arial" w:cs="Arial"/>
          <w:b w:val="0"/>
          <w:position w:val="-6"/>
          <w:sz w:val="36"/>
          <w:szCs w:val="36"/>
        </w:rPr>
        <w:sym w:font="Wingdings" w:char="F08D"/>
      </w:r>
      <w:r w:rsidR="004E54E6">
        <w:tab/>
      </w:r>
      <w:r w:rsidR="005965B7">
        <w:t>Signatures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D1E0D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3855"/>
      </w:tblGrid>
      <w:tr w:rsidR="0046293A" w:rsidRPr="003C6B17" w:rsidTr="00BD1482">
        <w:trPr>
          <w:trHeight w:val="680"/>
        </w:trPr>
        <w:tc>
          <w:tcPr>
            <w:tcW w:w="2410" w:type="dxa"/>
            <w:shd w:val="clear" w:color="auto" w:fill="D1E0D7"/>
          </w:tcPr>
          <w:p w:rsidR="0046293A" w:rsidRPr="00A55579" w:rsidRDefault="005965B7" w:rsidP="00626D03">
            <w:pPr>
              <w:pStyle w:val="berschrift3"/>
              <w:spacing w:before="60"/>
            </w:pPr>
            <w:r>
              <w:t>Directeur/</w:t>
            </w:r>
            <w:r>
              <w:br/>
              <w:t>directrice d’école</w:t>
            </w:r>
          </w:p>
        </w:tc>
        <w:tc>
          <w:tcPr>
            <w:tcW w:w="6548" w:type="dxa"/>
            <w:gridSpan w:val="2"/>
            <w:shd w:val="clear" w:color="auto" w:fill="D1E0D7"/>
          </w:tcPr>
          <w:p w:rsidR="0046293A" w:rsidRPr="005965B7" w:rsidRDefault="005965B7" w:rsidP="00626D03">
            <w:pPr>
              <w:pStyle w:val="NurText"/>
              <w:rPr>
                <w:lang w:val="fr-CH"/>
              </w:rPr>
            </w:pPr>
            <w:r w:rsidRPr="005965B7">
              <w:rPr>
                <w:lang w:val="fr-CH"/>
              </w:rPr>
              <w:t>Remarques concernant le bilan de situation</w:t>
            </w:r>
          </w:p>
          <w:p w:rsidR="006676B5" w:rsidRPr="006676B5" w:rsidRDefault="0046293A" w:rsidP="00D11DB7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46293A" w:rsidRPr="00597345" w:rsidTr="000D31B4">
        <w:tc>
          <w:tcPr>
            <w:tcW w:w="2410" w:type="dxa"/>
            <w:shd w:val="clear" w:color="auto" w:fill="D1E0D7"/>
          </w:tcPr>
          <w:p w:rsidR="0046293A" w:rsidRPr="00A55579" w:rsidRDefault="0046293A" w:rsidP="00626D03">
            <w:pPr>
              <w:pStyle w:val="NurText"/>
            </w:pPr>
          </w:p>
        </w:tc>
        <w:tc>
          <w:tcPr>
            <w:tcW w:w="6548" w:type="dxa"/>
            <w:gridSpan w:val="2"/>
            <w:shd w:val="clear" w:color="auto" w:fill="D1E0D7"/>
            <w:vAlign w:val="bottom"/>
          </w:tcPr>
          <w:p w:rsidR="0046293A" w:rsidRPr="005965B7" w:rsidRDefault="005965B7" w:rsidP="00626D03">
            <w:pPr>
              <w:pStyle w:val="NurText"/>
              <w:rPr>
                <w:rStyle w:val="TextkrperZchn"/>
                <w:lang w:val="fr-CH"/>
              </w:rPr>
            </w:pPr>
            <w:r w:rsidRPr="005965B7">
              <w:rPr>
                <w:lang w:val="fr-CH"/>
              </w:rPr>
              <w:t>J’atteste que le bilan de situation a eu lieu</w:t>
            </w:r>
          </w:p>
        </w:tc>
      </w:tr>
      <w:tr w:rsidR="0046293A" w:rsidRPr="00A40A1B" w:rsidTr="000D31B4">
        <w:tc>
          <w:tcPr>
            <w:tcW w:w="2410" w:type="dxa"/>
            <w:shd w:val="clear" w:color="auto" w:fill="D1E0D7"/>
          </w:tcPr>
          <w:p w:rsidR="0046293A" w:rsidRPr="005965B7" w:rsidRDefault="0046293A" w:rsidP="00626D03">
            <w:pPr>
              <w:pStyle w:val="NurText"/>
              <w:rPr>
                <w:lang w:val="fr-CH"/>
              </w:rPr>
            </w:pPr>
          </w:p>
        </w:tc>
        <w:tc>
          <w:tcPr>
            <w:tcW w:w="2693" w:type="dxa"/>
            <w:shd w:val="clear" w:color="auto" w:fill="D1E0D7"/>
            <w:vAlign w:val="bottom"/>
          </w:tcPr>
          <w:p w:rsidR="0046293A" w:rsidRPr="00A40A1B" w:rsidRDefault="005965B7" w:rsidP="00626D03">
            <w:pPr>
              <w:pStyle w:val="NurText"/>
            </w:pPr>
            <w:r>
              <w:t>Date</w:t>
            </w:r>
            <w:r w:rsidR="008271B0">
              <w:t>  </w:t>
            </w:r>
            <w:r w:rsidR="0046293A">
              <w:t xml:space="preserve"> </w:t>
            </w:r>
            <w:r w:rsidR="0046293A"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293A" w:rsidRPr="00467D3F">
              <w:rPr>
                <w:rStyle w:val="TextkrperZchn"/>
              </w:rPr>
              <w:instrText xml:space="preserve"> FORMTEXT </w:instrText>
            </w:r>
            <w:r w:rsidR="0046293A" w:rsidRPr="00467D3F">
              <w:rPr>
                <w:rStyle w:val="TextkrperZchn"/>
              </w:rPr>
            </w:r>
            <w:r w:rsidR="0046293A" w:rsidRPr="00467D3F">
              <w:rPr>
                <w:rStyle w:val="TextkrperZchn"/>
              </w:rPr>
              <w:fldChar w:fldCharType="separate"/>
            </w:r>
            <w:r w:rsidR="0046293A" w:rsidRPr="00467D3F">
              <w:rPr>
                <w:rStyle w:val="TextkrperZchn"/>
              </w:rPr>
              <w:t> </w:t>
            </w:r>
            <w:r w:rsidR="0046293A" w:rsidRPr="00467D3F">
              <w:rPr>
                <w:rStyle w:val="TextkrperZchn"/>
              </w:rPr>
              <w:t> </w:t>
            </w:r>
            <w:r w:rsidR="0046293A" w:rsidRPr="00467D3F">
              <w:rPr>
                <w:rStyle w:val="TextkrperZchn"/>
              </w:rPr>
              <w:t> </w:t>
            </w:r>
            <w:r w:rsidR="0046293A" w:rsidRPr="00467D3F">
              <w:rPr>
                <w:rStyle w:val="TextkrperZchn"/>
              </w:rPr>
              <w:t> </w:t>
            </w:r>
            <w:r w:rsidR="0046293A" w:rsidRPr="00467D3F">
              <w:rPr>
                <w:rStyle w:val="TextkrperZchn"/>
              </w:rPr>
              <w:t> </w:t>
            </w:r>
            <w:r w:rsidR="0046293A" w:rsidRPr="00467D3F">
              <w:rPr>
                <w:rStyle w:val="TextkrperZchn"/>
              </w:rPr>
              <w:fldChar w:fldCharType="end"/>
            </w:r>
          </w:p>
        </w:tc>
        <w:tc>
          <w:tcPr>
            <w:tcW w:w="3855" w:type="dxa"/>
            <w:shd w:val="clear" w:color="auto" w:fill="D1E0D7"/>
            <w:vAlign w:val="bottom"/>
          </w:tcPr>
          <w:p w:rsidR="0046293A" w:rsidRPr="00A40A1B" w:rsidRDefault="005965B7" w:rsidP="00626D03">
            <w:pPr>
              <w:pStyle w:val="NurText"/>
            </w:pPr>
            <w:r>
              <w:t>Signature</w:t>
            </w:r>
          </w:p>
        </w:tc>
      </w:tr>
      <w:tr w:rsidR="000672F7" w:rsidRPr="003C6B17" w:rsidTr="00BD1482">
        <w:trPr>
          <w:trHeight w:val="794"/>
        </w:trPr>
        <w:tc>
          <w:tcPr>
            <w:tcW w:w="2410" w:type="dxa"/>
            <w:shd w:val="clear" w:color="auto" w:fill="D1E0D7"/>
          </w:tcPr>
          <w:p w:rsidR="000672F7" w:rsidRPr="005965B7" w:rsidRDefault="005965B7" w:rsidP="00626D03">
            <w:pPr>
              <w:pStyle w:val="berschrift3"/>
              <w:spacing w:before="60"/>
              <w:rPr>
                <w:lang w:val="fr-CH"/>
              </w:rPr>
            </w:pPr>
            <w:r w:rsidRPr="00F3607A">
              <w:rPr>
                <w:lang w:val="fr-CH"/>
              </w:rPr>
              <w:t>Représentant-e de</w:t>
            </w:r>
            <w:r>
              <w:rPr>
                <w:lang w:val="fr-CH"/>
              </w:rPr>
              <w:t xml:space="preserve"> </w:t>
            </w:r>
            <w:r w:rsidRPr="00F3607A">
              <w:rPr>
                <w:lang w:val="fr-CH"/>
              </w:rPr>
              <w:t>l’autorité d’eng</w:t>
            </w:r>
            <w:r>
              <w:rPr>
                <w:lang w:val="fr-CH"/>
              </w:rPr>
              <w:t>.</w:t>
            </w:r>
            <w:r w:rsidRPr="00F3607A">
              <w:rPr>
                <w:lang w:val="fr-CH"/>
              </w:rPr>
              <w:t>/</w:t>
            </w:r>
            <w:r>
              <w:rPr>
                <w:lang w:val="fr-CH"/>
              </w:rPr>
              <w:t xml:space="preserve"> </w:t>
            </w:r>
            <w:r w:rsidRPr="00F3607A">
              <w:rPr>
                <w:lang w:val="fr-CH"/>
              </w:rPr>
              <w:t>autre personne</w:t>
            </w:r>
          </w:p>
        </w:tc>
        <w:tc>
          <w:tcPr>
            <w:tcW w:w="6548" w:type="dxa"/>
            <w:gridSpan w:val="2"/>
            <w:shd w:val="clear" w:color="auto" w:fill="D1E0D7"/>
          </w:tcPr>
          <w:p w:rsidR="000672F7" w:rsidRPr="005965B7" w:rsidRDefault="005965B7" w:rsidP="00626D03">
            <w:pPr>
              <w:pStyle w:val="NurText"/>
              <w:rPr>
                <w:lang w:val="fr-CH"/>
              </w:rPr>
            </w:pPr>
            <w:r w:rsidRPr="005965B7">
              <w:rPr>
                <w:lang w:val="fr-CH"/>
              </w:rPr>
              <w:t>Remarques concernant le bilan de situation</w:t>
            </w:r>
          </w:p>
          <w:p w:rsidR="006676B5" w:rsidRPr="006676B5" w:rsidRDefault="000672F7" w:rsidP="00D11DB7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0672F7" w:rsidRPr="00597345" w:rsidTr="000D31B4">
        <w:tc>
          <w:tcPr>
            <w:tcW w:w="2410" w:type="dxa"/>
            <w:shd w:val="clear" w:color="auto" w:fill="D1E0D7"/>
          </w:tcPr>
          <w:p w:rsidR="000672F7" w:rsidRPr="00A55579" w:rsidRDefault="000672F7" w:rsidP="00626D03">
            <w:pPr>
              <w:pStyle w:val="NurText"/>
            </w:pPr>
          </w:p>
        </w:tc>
        <w:tc>
          <w:tcPr>
            <w:tcW w:w="6548" w:type="dxa"/>
            <w:gridSpan w:val="2"/>
            <w:shd w:val="clear" w:color="auto" w:fill="D1E0D7"/>
            <w:vAlign w:val="bottom"/>
          </w:tcPr>
          <w:p w:rsidR="000672F7" w:rsidRPr="005965B7" w:rsidRDefault="005965B7" w:rsidP="00626D03">
            <w:pPr>
              <w:pStyle w:val="NurText"/>
              <w:rPr>
                <w:rStyle w:val="TextkrperZchn"/>
                <w:lang w:val="fr-CH"/>
              </w:rPr>
            </w:pPr>
            <w:r w:rsidRPr="005965B7">
              <w:rPr>
                <w:lang w:val="fr-CH"/>
              </w:rPr>
              <w:t>J’atteste que le bilan de situation a eu lieu</w:t>
            </w:r>
          </w:p>
        </w:tc>
      </w:tr>
      <w:tr w:rsidR="000672F7" w:rsidRPr="00A40A1B" w:rsidTr="000D31B4">
        <w:tc>
          <w:tcPr>
            <w:tcW w:w="2410" w:type="dxa"/>
            <w:shd w:val="clear" w:color="auto" w:fill="D1E0D7"/>
          </w:tcPr>
          <w:p w:rsidR="000672F7" w:rsidRPr="005965B7" w:rsidRDefault="000672F7" w:rsidP="00626D03">
            <w:pPr>
              <w:pStyle w:val="NurText"/>
              <w:rPr>
                <w:lang w:val="fr-CH"/>
              </w:rPr>
            </w:pPr>
          </w:p>
        </w:tc>
        <w:tc>
          <w:tcPr>
            <w:tcW w:w="2693" w:type="dxa"/>
            <w:shd w:val="clear" w:color="auto" w:fill="D1E0D7"/>
            <w:vAlign w:val="bottom"/>
          </w:tcPr>
          <w:p w:rsidR="000672F7" w:rsidRPr="00A40A1B" w:rsidRDefault="005965B7" w:rsidP="00626D03">
            <w:pPr>
              <w:pStyle w:val="NurText"/>
            </w:pPr>
            <w:r>
              <w:t>Date</w:t>
            </w:r>
            <w:r w:rsidR="008271B0">
              <w:t>  </w:t>
            </w:r>
            <w:r w:rsidR="000672F7">
              <w:t xml:space="preserve"> </w:t>
            </w:r>
            <w:r w:rsidR="000672F7"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672F7" w:rsidRPr="00467D3F">
              <w:rPr>
                <w:rStyle w:val="TextkrperZchn"/>
              </w:rPr>
              <w:instrText xml:space="preserve"> FORMTEXT </w:instrText>
            </w:r>
            <w:r w:rsidR="000672F7" w:rsidRPr="00467D3F">
              <w:rPr>
                <w:rStyle w:val="TextkrperZchn"/>
              </w:rPr>
            </w:r>
            <w:r w:rsidR="000672F7" w:rsidRPr="00467D3F">
              <w:rPr>
                <w:rStyle w:val="TextkrperZchn"/>
              </w:rPr>
              <w:fldChar w:fldCharType="separate"/>
            </w:r>
            <w:r w:rsidR="000672F7" w:rsidRPr="00467D3F">
              <w:rPr>
                <w:rStyle w:val="TextkrperZchn"/>
              </w:rPr>
              <w:t> </w:t>
            </w:r>
            <w:r w:rsidR="000672F7" w:rsidRPr="00467D3F">
              <w:rPr>
                <w:rStyle w:val="TextkrperZchn"/>
              </w:rPr>
              <w:t> </w:t>
            </w:r>
            <w:r w:rsidR="000672F7" w:rsidRPr="00467D3F">
              <w:rPr>
                <w:rStyle w:val="TextkrperZchn"/>
              </w:rPr>
              <w:t> </w:t>
            </w:r>
            <w:r w:rsidR="000672F7" w:rsidRPr="00467D3F">
              <w:rPr>
                <w:rStyle w:val="TextkrperZchn"/>
              </w:rPr>
              <w:t> </w:t>
            </w:r>
            <w:r w:rsidR="000672F7" w:rsidRPr="00467D3F">
              <w:rPr>
                <w:rStyle w:val="TextkrperZchn"/>
              </w:rPr>
              <w:t> </w:t>
            </w:r>
            <w:r w:rsidR="000672F7" w:rsidRPr="00467D3F">
              <w:rPr>
                <w:rStyle w:val="TextkrperZchn"/>
              </w:rPr>
              <w:fldChar w:fldCharType="end"/>
            </w:r>
          </w:p>
        </w:tc>
        <w:tc>
          <w:tcPr>
            <w:tcW w:w="3855" w:type="dxa"/>
            <w:shd w:val="clear" w:color="auto" w:fill="D1E0D7"/>
            <w:vAlign w:val="bottom"/>
          </w:tcPr>
          <w:p w:rsidR="000672F7" w:rsidRPr="00A40A1B" w:rsidRDefault="005965B7" w:rsidP="00626D03">
            <w:pPr>
              <w:pStyle w:val="NurText"/>
            </w:pPr>
            <w:r>
              <w:t>Signature</w:t>
            </w:r>
          </w:p>
        </w:tc>
      </w:tr>
      <w:tr w:rsidR="000672F7" w:rsidRPr="00597345" w:rsidTr="000D31B4">
        <w:tc>
          <w:tcPr>
            <w:tcW w:w="2410" w:type="dxa"/>
            <w:shd w:val="clear" w:color="auto" w:fill="D1E0D7"/>
          </w:tcPr>
          <w:p w:rsidR="000672F7" w:rsidRPr="00A55579" w:rsidRDefault="000672F7" w:rsidP="00626D03">
            <w:pPr>
              <w:pStyle w:val="NurText"/>
            </w:pPr>
          </w:p>
        </w:tc>
        <w:tc>
          <w:tcPr>
            <w:tcW w:w="6548" w:type="dxa"/>
            <w:gridSpan w:val="2"/>
            <w:shd w:val="clear" w:color="auto" w:fill="D1E0D7"/>
            <w:vAlign w:val="bottom"/>
          </w:tcPr>
          <w:p w:rsidR="000672F7" w:rsidRPr="005965B7" w:rsidRDefault="005965B7" w:rsidP="00626D03">
            <w:pPr>
              <w:pStyle w:val="NurText"/>
              <w:rPr>
                <w:lang w:val="fr-CH"/>
              </w:rPr>
            </w:pPr>
            <w:r w:rsidRPr="005965B7">
              <w:rPr>
                <w:lang w:val="fr-CH"/>
              </w:rPr>
              <w:t>Date/période du prochain entretien</w:t>
            </w:r>
            <w:r w:rsidR="00F07567" w:rsidRPr="005965B7">
              <w:rPr>
                <w:lang w:val="fr-CH"/>
              </w:rPr>
              <w:t xml:space="preserve"> </w:t>
            </w:r>
            <w:r w:rsidR="00F07567"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7567" w:rsidRPr="005965B7">
              <w:rPr>
                <w:rStyle w:val="TextkrperZchn"/>
                <w:lang w:val="fr-CH"/>
              </w:rPr>
              <w:instrText xml:space="preserve"> FORMTEXT </w:instrText>
            </w:r>
            <w:r w:rsidR="00F07567" w:rsidRPr="00467D3F">
              <w:rPr>
                <w:rStyle w:val="TextkrperZchn"/>
              </w:rPr>
            </w:r>
            <w:r w:rsidR="00F07567" w:rsidRPr="00467D3F">
              <w:rPr>
                <w:rStyle w:val="TextkrperZchn"/>
              </w:rPr>
              <w:fldChar w:fldCharType="separate"/>
            </w:r>
            <w:r w:rsidR="00F07567" w:rsidRPr="00467D3F">
              <w:rPr>
                <w:rStyle w:val="TextkrperZchn"/>
              </w:rPr>
              <w:t> </w:t>
            </w:r>
            <w:r w:rsidR="00F07567" w:rsidRPr="00467D3F">
              <w:rPr>
                <w:rStyle w:val="TextkrperZchn"/>
              </w:rPr>
              <w:t> </w:t>
            </w:r>
            <w:r w:rsidR="00F07567" w:rsidRPr="00467D3F">
              <w:rPr>
                <w:rStyle w:val="TextkrperZchn"/>
              </w:rPr>
              <w:t> </w:t>
            </w:r>
            <w:r w:rsidR="00F07567" w:rsidRPr="00467D3F">
              <w:rPr>
                <w:rStyle w:val="TextkrperZchn"/>
              </w:rPr>
              <w:t> </w:t>
            </w:r>
            <w:r w:rsidR="00F07567" w:rsidRPr="00467D3F">
              <w:rPr>
                <w:rStyle w:val="TextkrperZchn"/>
              </w:rPr>
              <w:t> </w:t>
            </w:r>
            <w:r w:rsidR="00F07567" w:rsidRPr="00467D3F">
              <w:rPr>
                <w:rStyle w:val="TextkrperZchn"/>
              </w:rPr>
              <w:fldChar w:fldCharType="end"/>
            </w:r>
          </w:p>
        </w:tc>
      </w:tr>
      <w:tr w:rsidR="0046293A" w:rsidRPr="00597345" w:rsidTr="000D31B4">
        <w:tc>
          <w:tcPr>
            <w:tcW w:w="2410" w:type="dxa"/>
            <w:shd w:val="clear" w:color="auto" w:fill="D1E0D7"/>
          </w:tcPr>
          <w:p w:rsidR="0046293A" w:rsidRPr="005965B7" w:rsidRDefault="0046293A" w:rsidP="00626D03">
            <w:pPr>
              <w:pStyle w:val="NurText"/>
              <w:rPr>
                <w:lang w:val="fr-CH"/>
              </w:rPr>
            </w:pPr>
          </w:p>
        </w:tc>
        <w:tc>
          <w:tcPr>
            <w:tcW w:w="6548" w:type="dxa"/>
            <w:gridSpan w:val="2"/>
            <w:shd w:val="clear" w:color="auto" w:fill="D1E0D7"/>
            <w:vAlign w:val="bottom"/>
          </w:tcPr>
          <w:p w:rsidR="0046293A" w:rsidRPr="005965B7" w:rsidRDefault="005965B7" w:rsidP="00626D03">
            <w:pPr>
              <w:pStyle w:val="NurText"/>
              <w:rPr>
                <w:lang w:val="fr-CH"/>
              </w:rPr>
            </w:pPr>
            <w:r w:rsidRPr="005965B7">
              <w:rPr>
                <w:lang w:val="fr-CH"/>
              </w:rPr>
              <w:t>Transmis à la personne responsable du bilan de situation «Direction d’école»</w:t>
            </w:r>
          </w:p>
        </w:tc>
      </w:tr>
      <w:tr w:rsidR="000672F7" w:rsidRPr="00A40A1B" w:rsidTr="000D31B4">
        <w:tc>
          <w:tcPr>
            <w:tcW w:w="2410" w:type="dxa"/>
            <w:shd w:val="clear" w:color="auto" w:fill="D1E0D7"/>
          </w:tcPr>
          <w:p w:rsidR="000672F7" w:rsidRPr="005965B7" w:rsidRDefault="000672F7" w:rsidP="00626D03">
            <w:pPr>
              <w:pStyle w:val="NurText"/>
              <w:rPr>
                <w:lang w:val="fr-CH"/>
              </w:rPr>
            </w:pPr>
          </w:p>
        </w:tc>
        <w:tc>
          <w:tcPr>
            <w:tcW w:w="2693" w:type="dxa"/>
            <w:shd w:val="clear" w:color="auto" w:fill="D1E0D7"/>
            <w:vAlign w:val="bottom"/>
          </w:tcPr>
          <w:p w:rsidR="000672F7" w:rsidRPr="00A40A1B" w:rsidRDefault="005965B7" w:rsidP="00626D03">
            <w:pPr>
              <w:pStyle w:val="NurText"/>
            </w:pPr>
            <w:r>
              <w:t>le</w:t>
            </w:r>
            <w:r w:rsidR="008271B0">
              <w:t>  </w:t>
            </w:r>
            <w:r w:rsidR="000672F7">
              <w:t xml:space="preserve"> </w:t>
            </w:r>
            <w:r w:rsidR="000672F7"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672F7" w:rsidRPr="00467D3F">
              <w:rPr>
                <w:rStyle w:val="TextkrperZchn"/>
              </w:rPr>
              <w:instrText xml:space="preserve"> FORMTEXT </w:instrText>
            </w:r>
            <w:r w:rsidR="000672F7" w:rsidRPr="00467D3F">
              <w:rPr>
                <w:rStyle w:val="TextkrperZchn"/>
              </w:rPr>
            </w:r>
            <w:r w:rsidR="000672F7" w:rsidRPr="00467D3F">
              <w:rPr>
                <w:rStyle w:val="TextkrperZchn"/>
              </w:rPr>
              <w:fldChar w:fldCharType="separate"/>
            </w:r>
            <w:r w:rsidR="000672F7" w:rsidRPr="00467D3F">
              <w:rPr>
                <w:rStyle w:val="TextkrperZchn"/>
              </w:rPr>
              <w:t> </w:t>
            </w:r>
            <w:r w:rsidR="000672F7" w:rsidRPr="00467D3F">
              <w:rPr>
                <w:rStyle w:val="TextkrperZchn"/>
              </w:rPr>
              <w:t> </w:t>
            </w:r>
            <w:r w:rsidR="000672F7" w:rsidRPr="00467D3F">
              <w:rPr>
                <w:rStyle w:val="TextkrperZchn"/>
              </w:rPr>
              <w:t> </w:t>
            </w:r>
            <w:r w:rsidR="000672F7" w:rsidRPr="00467D3F">
              <w:rPr>
                <w:rStyle w:val="TextkrperZchn"/>
              </w:rPr>
              <w:t> </w:t>
            </w:r>
            <w:r w:rsidR="000672F7" w:rsidRPr="00467D3F">
              <w:rPr>
                <w:rStyle w:val="TextkrperZchn"/>
              </w:rPr>
              <w:t> </w:t>
            </w:r>
            <w:r w:rsidR="000672F7" w:rsidRPr="00467D3F">
              <w:rPr>
                <w:rStyle w:val="TextkrperZchn"/>
              </w:rPr>
              <w:fldChar w:fldCharType="end"/>
            </w:r>
          </w:p>
        </w:tc>
        <w:tc>
          <w:tcPr>
            <w:tcW w:w="3855" w:type="dxa"/>
            <w:shd w:val="clear" w:color="auto" w:fill="D1E0D7"/>
            <w:vAlign w:val="bottom"/>
          </w:tcPr>
          <w:p w:rsidR="000672F7" w:rsidRPr="00A40A1B" w:rsidRDefault="005965B7" w:rsidP="00626D03">
            <w:pPr>
              <w:pStyle w:val="NurText"/>
            </w:pPr>
            <w:r>
              <w:t>à</w:t>
            </w:r>
            <w:r w:rsidR="008271B0">
              <w:t>  </w:t>
            </w:r>
            <w:r w:rsidR="000672F7">
              <w:t xml:space="preserve"> </w:t>
            </w:r>
            <w:r w:rsidR="000672F7"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672F7" w:rsidRPr="00467D3F">
              <w:rPr>
                <w:rStyle w:val="TextkrperZchn"/>
              </w:rPr>
              <w:instrText xml:space="preserve"> FORMTEXT </w:instrText>
            </w:r>
            <w:r w:rsidR="000672F7" w:rsidRPr="00467D3F">
              <w:rPr>
                <w:rStyle w:val="TextkrperZchn"/>
              </w:rPr>
            </w:r>
            <w:r w:rsidR="000672F7" w:rsidRPr="00467D3F">
              <w:rPr>
                <w:rStyle w:val="TextkrperZchn"/>
              </w:rPr>
              <w:fldChar w:fldCharType="separate"/>
            </w:r>
            <w:r w:rsidR="000672F7" w:rsidRPr="00467D3F">
              <w:rPr>
                <w:rStyle w:val="TextkrperZchn"/>
              </w:rPr>
              <w:t> </w:t>
            </w:r>
            <w:r w:rsidR="000672F7" w:rsidRPr="00467D3F">
              <w:rPr>
                <w:rStyle w:val="TextkrperZchn"/>
              </w:rPr>
              <w:t> </w:t>
            </w:r>
            <w:r w:rsidR="000672F7" w:rsidRPr="00467D3F">
              <w:rPr>
                <w:rStyle w:val="TextkrperZchn"/>
              </w:rPr>
              <w:t> </w:t>
            </w:r>
            <w:r w:rsidR="000672F7" w:rsidRPr="00467D3F">
              <w:rPr>
                <w:rStyle w:val="TextkrperZchn"/>
              </w:rPr>
              <w:t> </w:t>
            </w:r>
            <w:r w:rsidR="000672F7" w:rsidRPr="00467D3F">
              <w:rPr>
                <w:rStyle w:val="TextkrperZchn"/>
              </w:rPr>
              <w:t> </w:t>
            </w:r>
            <w:r w:rsidR="000672F7" w:rsidRPr="00467D3F">
              <w:rPr>
                <w:rStyle w:val="TextkrperZchn"/>
              </w:rPr>
              <w:fldChar w:fldCharType="end"/>
            </w:r>
          </w:p>
        </w:tc>
      </w:tr>
    </w:tbl>
    <w:p w:rsidR="000672F7" w:rsidRDefault="005965B7" w:rsidP="00BD1482">
      <w:pPr>
        <w:pStyle w:val="berschrift1"/>
        <w:pageBreakBefore/>
      </w:pPr>
      <w:r>
        <w:lastRenderedPageBreak/>
        <w:t>Partie</w:t>
      </w:r>
      <w:r w:rsidR="000672F7">
        <w:t xml:space="preserve"> II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1E0D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760761" w:rsidRPr="003C6B17" w:rsidTr="00BD1482">
        <w:trPr>
          <w:trHeight w:val="1247"/>
        </w:trPr>
        <w:tc>
          <w:tcPr>
            <w:tcW w:w="8958" w:type="dxa"/>
            <w:shd w:val="clear" w:color="auto" w:fill="D1E0D7"/>
          </w:tcPr>
          <w:p w:rsidR="00760761" w:rsidRPr="00847C9B" w:rsidRDefault="00847C9B" w:rsidP="00626D03">
            <w:pPr>
              <w:pStyle w:val="berschrift3"/>
              <w:rPr>
                <w:lang w:val="fr-CH"/>
              </w:rPr>
            </w:pPr>
            <w:r w:rsidRPr="00847C9B">
              <w:rPr>
                <w:lang w:val="fr-CH"/>
              </w:rPr>
              <w:t>Enseignement, éducation, conseil et encadrement</w:t>
            </w:r>
          </w:p>
          <w:p w:rsidR="00760761" w:rsidRPr="006E2213" w:rsidRDefault="00B77DDE" w:rsidP="00626D03">
            <w:pPr>
              <w:pStyle w:val="NurText"/>
              <w:rPr>
                <w:lang w:val="fr-CH"/>
              </w:rPr>
            </w:pPr>
            <w:r w:rsidRPr="00B77DDE">
              <w:rPr>
                <w:lang w:val="fr-CH"/>
              </w:rPr>
              <w:t>(connaissances disciplinaires, gestion de la classe, climat d’enseignement, motivation, structuration, accent mis sur les</w:t>
            </w:r>
            <w:r w:rsidR="006E2213">
              <w:rPr>
                <w:lang w:val="fr-CH"/>
              </w:rPr>
              <w:t xml:space="preserve"> </w:t>
            </w:r>
            <w:r w:rsidR="006E2213" w:rsidRPr="006E2213">
              <w:rPr>
                <w:lang w:val="fr-CH"/>
              </w:rPr>
              <w:t>effets, soutien, stimulation de l’apprentissage, diversification des méthodes, consolidation des acquis, adéquation, etc.)</w:t>
            </w:r>
          </w:p>
          <w:p w:rsidR="00F07567" w:rsidRPr="00F07567" w:rsidRDefault="00947860" w:rsidP="00F07567">
            <w:pPr>
              <w:pStyle w:val="NurText"/>
              <w:rPr>
                <w:sz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9B3FB8" w:rsidRPr="00200790" w:rsidRDefault="009B3FB8" w:rsidP="00626D03">
      <w:pPr>
        <w:spacing w:line="20" w:lineRule="exact"/>
        <w:rPr>
          <w:sz w:val="2"/>
          <w:szCs w:val="2"/>
        </w:rPr>
      </w:pPr>
    </w:p>
    <w:sectPr w:rsidR="009B3FB8" w:rsidRPr="00200790" w:rsidSect="0020079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701" w:right="1134" w:bottom="1021" w:left="1814" w:header="567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C55" w:rsidRDefault="00300C55">
      <w:r>
        <w:separator/>
      </w:r>
    </w:p>
  </w:endnote>
  <w:endnote w:type="continuationSeparator" w:id="0">
    <w:p w:rsidR="00300C55" w:rsidRDefault="00300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213" w:rsidRPr="006E2213" w:rsidRDefault="006E2213" w:rsidP="006E2213">
    <w:pPr>
      <w:jc w:val="center"/>
      <w:rPr>
        <w:sz w:val="12"/>
        <w:szCs w:val="12"/>
        <w:lang w:val="fr-CH"/>
      </w:rPr>
    </w:pPr>
    <w:r w:rsidRPr="006E2213">
      <w:rPr>
        <w:sz w:val="12"/>
        <w:szCs w:val="12"/>
        <w:lang w:val="fr-CH"/>
      </w:rPr>
      <w:t>Le directeur ou la directrice d’école reçoit l’original du formulaire d’entretien.</w:t>
    </w:r>
  </w:p>
  <w:p w:rsidR="000672F7" w:rsidRPr="006E2213" w:rsidRDefault="006E2213" w:rsidP="006E2213">
    <w:pPr>
      <w:jc w:val="center"/>
      <w:rPr>
        <w:sz w:val="12"/>
        <w:szCs w:val="12"/>
        <w:lang w:val="fr-CH"/>
      </w:rPr>
    </w:pPr>
    <w:r w:rsidRPr="006E2213">
      <w:rPr>
        <w:sz w:val="12"/>
        <w:szCs w:val="12"/>
        <w:lang w:val="fr-CH"/>
      </w:rPr>
      <w:t>Une copie de la partie I doit être versée au dossier personnel.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213" w:rsidRPr="006E2213" w:rsidRDefault="006E2213" w:rsidP="006E2213">
    <w:pPr>
      <w:jc w:val="center"/>
      <w:rPr>
        <w:sz w:val="12"/>
        <w:szCs w:val="12"/>
        <w:lang w:val="fr-CH"/>
      </w:rPr>
    </w:pPr>
    <w:r w:rsidRPr="006E2213">
      <w:rPr>
        <w:sz w:val="12"/>
        <w:szCs w:val="12"/>
        <w:lang w:val="fr-CH"/>
      </w:rPr>
      <w:t>Le directeur ou la directrice d’école reçoit l’original du formulaire d’entretien.</w:t>
    </w:r>
  </w:p>
  <w:p w:rsidR="00500748" w:rsidRPr="006E2213" w:rsidRDefault="006E2213" w:rsidP="006E2213">
    <w:pPr>
      <w:jc w:val="center"/>
      <w:rPr>
        <w:sz w:val="12"/>
        <w:szCs w:val="12"/>
        <w:lang w:val="fr-CH"/>
      </w:rPr>
    </w:pPr>
    <w:r w:rsidRPr="006E2213">
      <w:rPr>
        <w:sz w:val="12"/>
        <w:szCs w:val="12"/>
        <w:lang w:val="fr-CH"/>
      </w:rPr>
      <w:t>Une copie de la partie I doit être versée au dossier personnel.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C55" w:rsidRDefault="00300C55">
      <w:r>
        <w:separator/>
      </w:r>
    </w:p>
  </w:footnote>
  <w:footnote w:type="continuationSeparator" w:id="0">
    <w:p w:rsidR="00300C55" w:rsidRDefault="00300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FA5" w:rsidRDefault="00771410" w:rsidP="000F53CF">
    <w:pPr>
      <w:spacing w:after="100"/>
      <w:jc w:val="right"/>
      <w:rPr>
        <w:sz w:val="12"/>
        <w:szCs w:val="12"/>
      </w:rPr>
    </w:pPr>
    <w:r>
      <w:rPr>
        <w:noProof/>
        <w:sz w:val="12"/>
        <w:szCs w:val="12"/>
        <w:lang w:eastAsia="de-CH"/>
      </w:rPr>
      <w:drawing>
        <wp:anchor distT="0" distB="0" distL="114300" distR="114300" simplePos="0" relativeHeight="251657728" behindDoc="0" locked="0" layoutInCell="1" allowOverlap="0" wp14:anchorId="1516A8AA" wp14:editId="21513F20">
          <wp:simplePos x="0" y="0"/>
          <wp:positionH relativeFrom="column">
            <wp:posOffset>5381625</wp:posOffset>
          </wp:positionH>
          <wp:positionV relativeFrom="paragraph">
            <wp:posOffset>2540</wp:posOffset>
          </wp:positionV>
          <wp:extent cx="733425" cy="254635"/>
          <wp:effectExtent l="0" t="0" r="9525" b="0"/>
          <wp:wrapNone/>
          <wp:docPr id="3" name="Bild 12" descr="132194_VertebralBodyAug_Bern_18-4-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132194_VertebralBodyAug_Bern_18-4-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3" t="19934" r="60132" b="71115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54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1FA5" w:rsidRPr="006C5184" w:rsidRDefault="00851FA5" w:rsidP="000F53CF">
    <w:pPr>
      <w:spacing w:after="100"/>
      <w:jc w:val="right"/>
      <w:rPr>
        <w:sz w:val="12"/>
        <w:szCs w:val="12"/>
      </w:rPr>
    </w:pPr>
  </w:p>
  <w:p w:rsidR="00851FA5" w:rsidRPr="006C5184" w:rsidRDefault="006E054D" w:rsidP="000F53CF">
    <w:pPr>
      <w:spacing w:after="100"/>
      <w:ind w:left="454"/>
      <w:jc w:val="right"/>
      <w:rPr>
        <w:sz w:val="12"/>
        <w:szCs w:val="12"/>
      </w:rPr>
    </w:pPr>
    <w:r w:rsidRPr="006C5184">
      <w:rPr>
        <w:rStyle w:val="Seitenzahl"/>
        <w:szCs w:val="12"/>
      </w:rPr>
      <w:fldChar w:fldCharType="begin"/>
    </w:r>
    <w:r w:rsidR="00851FA5" w:rsidRPr="006C5184">
      <w:rPr>
        <w:rStyle w:val="Seitenzahl"/>
        <w:szCs w:val="12"/>
        <w:lang w:val="en-GB"/>
      </w:rPr>
      <w:instrText xml:space="preserve"> DATE \@ "dd MMMM yyyy" </w:instrText>
    </w:r>
    <w:r w:rsidRPr="006C5184">
      <w:rPr>
        <w:rStyle w:val="Seitenzahl"/>
        <w:szCs w:val="12"/>
      </w:rPr>
      <w:fldChar w:fldCharType="separate"/>
    </w:r>
    <w:r w:rsidR="00597345">
      <w:rPr>
        <w:rStyle w:val="Seitenzahl"/>
        <w:noProof/>
        <w:szCs w:val="12"/>
        <w:lang w:val="en-GB"/>
      </w:rPr>
      <w:t>18 December 2019</w:t>
    </w:r>
    <w:r w:rsidRPr="006C5184">
      <w:rPr>
        <w:rStyle w:val="Seitenzahl"/>
        <w:szCs w:val="12"/>
      </w:rPr>
      <w:fldChar w:fldCharType="end"/>
    </w:r>
    <w:r w:rsidR="00851FA5" w:rsidRPr="006C5184">
      <w:rPr>
        <w:rStyle w:val="Seitenzahl"/>
        <w:szCs w:val="12"/>
      </w:rPr>
      <w:t>       </w:t>
    </w:r>
    <w:r w:rsidRPr="006C5184">
      <w:rPr>
        <w:sz w:val="12"/>
        <w:szCs w:val="12"/>
      </w:rPr>
      <w:fldChar w:fldCharType="begin"/>
    </w:r>
    <w:r w:rsidR="00851FA5" w:rsidRPr="006C5184">
      <w:rPr>
        <w:sz w:val="12"/>
        <w:szCs w:val="12"/>
      </w:rPr>
      <w:instrText xml:space="preserve"> PAGE </w:instrText>
    </w:r>
    <w:r w:rsidRPr="006C5184">
      <w:rPr>
        <w:sz w:val="12"/>
        <w:szCs w:val="12"/>
      </w:rPr>
      <w:fldChar w:fldCharType="separate"/>
    </w:r>
    <w:r w:rsidR="00771410">
      <w:rPr>
        <w:noProof/>
        <w:sz w:val="12"/>
        <w:szCs w:val="12"/>
      </w:rPr>
      <w:t>2</w:t>
    </w:r>
    <w:r w:rsidRPr="006C5184">
      <w:rPr>
        <w:sz w:val="12"/>
        <w:szCs w:val="12"/>
      </w:rPr>
      <w:fldChar w:fldCharType="end"/>
    </w:r>
    <w:r w:rsidR="00851FA5" w:rsidRPr="006C5184">
      <w:rPr>
        <w:sz w:val="12"/>
        <w:szCs w:val="12"/>
      </w:rPr>
      <w:t>/</w:t>
    </w:r>
    <w:r w:rsidRPr="006C5184">
      <w:rPr>
        <w:sz w:val="12"/>
        <w:szCs w:val="12"/>
      </w:rPr>
      <w:fldChar w:fldCharType="begin"/>
    </w:r>
    <w:r w:rsidR="00851FA5" w:rsidRPr="006C5184">
      <w:rPr>
        <w:sz w:val="12"/>
        <w:szCs w:val="12"/>
      </w:rPr>
      <w:instrText xml:space="preserve"> NUMPAGES  </w:instrText>
    </w:r>
    <w:r w:rsidRPr="006C5184">
      <w:rPr>
        <w:sz w:val="12"/>
        <w:szCs w:val="12"/>
      </w:rPr>
      <w:fldChar w:fldCharType="separate"/>
    </w:r>
    <w:r w:rsidR="007B4723">
      <w:rPr>
        <w:noProof/>
        <w:sz w:val="12"/>
        <w:szCs w:val="12"/>
      </w:rPr>
      <w:t>2</w:t>
    </w:r>
    <w:r w:rsidRPr="006C5184">
      <w:rPr>
        <w:sz w:val="12"/>
        <w:szCs w:val="12"/>
      </w:rPr>
      <w:fldChar w:fldCharType="end"/>
    </w:r>
  </w:p>
  <w:p w:rsidR="00851FA5" w:rsidRPr="006C5184" w:rsidRDefault="00851FA5" w:rsidP="000F53CF">
    <w:pPr>
      <w:pStyle w:val="Kopfzeile"/>
      <w:pBdr>
        <w:top w:val="single" w:sz="4" w:space="1" w:color="A6A6A6"/>
      </w:pBdr>
      <w:spacing w:after="100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A5C" w:rsidRPr="00947860" w:rsidRDefault="00771410" w:rsidP="00771410">
    <w:pPr>
      <w:pStyle w:val="Kopfzeile"/>
      <w:rPr>
        <w:sz w:val="15"/>
        <w:szCs w:val="15"/>
      </w:rPr>
    </w:pPr>
    <w:r w:rsidRPr="00947860">
      <w:rPr>
        <w:sz w:val="15"/>
        <w:szCs w:val="15"/>
      </w:rPr>
      <w:br/>
    </w:r>
    <w:r w:rsidRPr="00947860">
      <w:rPr>
        <w:rFonts w:ascii="Arial Black" w:hAnsi="Arial Black" w:cs="HelveticaNeue-Heavy"/>
        <w:color w:val="000000"/>
        <w:sz w:val="15"/>
        <w:szCs w:val="15"/>
      </w:rPr>
      <w:tab/>
    </w:r>
    <w:r w:rsidR="00B71535">
      <w:rPr>
        <w:rFonts w:cs="Arial"/>
        <w:color w:val="000000"/>
        <w:sz w:val="15"/>
        <w:szCs w:val="15"/>
      </w:rPr>
      <w:t>page</w:t>
    </w:r>
    <w:r w:rsidRPr="00947860">
      <w:rPr>
        <w:rFonts w:ascii="Arial Black" w:hAnsi="Arial Black" w:cs="HelveticaNeue-Heavy"/>
        <w:color w:val="000000"/>
        <w:sz w:val="15"/>
        <w:szCs w:val="15"/>
      </w:rPr>
      <w:t xml:space="preserve"> </w:t>
    </w:r>
    <w:r w:rsidRPr="00947860">
      <w:rPr>
        <w:sz w:val="15"/>
        <w:szCs w:val="15"/>
      </w:rPr>
      <w:fldChar w:fldCharType="begin"/>
    </w:r>
    <w:r w:rsidRPr="00947860">
      <w:rPr>
        <w:sz w:val="15"/>
        <w:szCs w:val="15"/>
      </w:rPr>
      <w:instrText xml:space="preserve"> PAGE </w:instrText>
    </w:r>
    <w:r w:rsidRPr="00947860">
      <w:rPr>
        <w:sz w:val="15"/>
        <w:szCs w:val="15"/>
      </w:rPr>
      <w:fldChar w:fldCharType="separate"/>
    </w:r>
    <w:r w:rsidR="00597345">
      <w:rPr>
        <w:noProof/>
        <w:sz w:val="15"/>
        <w:szCs w:val="15"/>
      </w:rPr>
      <w:t>2</w:t>
    </w:r>
    <w:r w:rsidRPr="00947860">
      <w:rPr>
        <w:sz w:val="15"/>
        <w:szCs w:val="15"/>
      </w:rPr>
      <w:fldChar w:fldCharType="end"/>
    </w:r>
    <w:r w:rsidRPr="00947860">
      <w:rPr>
        <w:sz w:val="15"/>
        <w:szCs w:val="15"/>
      </w:rPr>
      <w:t>/</w:t>
    </w:r>
    <w:r w:rsidRPr="00947860">
      <w:rPr>
        <w:sz w:val="15"/>
        <w:szCs w:val="15"/>
      </w:rPr>
      <w:fldChar w:fldCharType="begin"/>
    </w:r>
    <w:r w:rsidRPr="00947860">
      <w:rPr>
        <w:sz w:val="15"/>
        <w:szCs w:val="15"/>
      </w:rPr>
      <w:instrText xml:space="preserve"> NUMPAGES  </w:instrText>
    </w:r>
    <w:r w:rsidRPr="00947860">
      <w:rPr>
        <w:sz w:val="15"/>
        <w:szCs w:val="15"/>
      </w:rPr>
      <w:fldChar w:fldCharType="separate"/>
    </w:r>
    <w:r w:rsidR="00597345">
      <w:rPr>
        <w:noProof/>
        <w:sz w:val="15"/>
        <w:szCs w:val="15"/>
      </w:rPr>
      <w:t>2</w:t>
    </w:r>
    <w:r w:rsidRPr="00947860">
      <w:rPr>
        <w:sz w:val="15"/>
        <w:szCs w:val="15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723" w:rsidRDefault="007B4723" w:rsidP="007B4723">
    <w:pPr>
      <w:pStyle w:val="Kopfzeile"/>
      <w:ind w:left="-142"/>
    </w:pPr>
    <w:r w:rsidRPr="0014524B">
      <w:rPr>
        <w:noProof/>
        <w:lang w:val="de-CH" w:eastAsia="de-CH"/>
      </w:rPr>
      <w:drawing>
        <wp:anchor distT="0" distB="0" distL="114300" distR="114300" simplePos="0" relativeHeight="251659776" behindDoc="1" locked="1" layoutInCell="1" allowOverlap="1" wp14:anchorId="7BBB2B8A" wp14:editId="56824099">
          <wp:simplePos x="0" y="0"/>
          <wp:positionH relativeFrom="page">
            <wp:posOffset>20320</wp:posOffset>
          </wp:positionH>
          <wp:positionV relativeFrom="page">
            <wp:posOffset>10160</wp:posOffset>
          </wp:positionV>
          <wp:extent cx="7559675" cy="1763395"/>
          <wp:effectExtent l="0" t="0" r="3175" b="0"/>
          <wp:wrapNone/>
          <wp:docPr id="26" name="e16b42fa-2831-4f8b-829b-ae8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76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B4723" w:rsidRDefault="007B4723" w:rsidP="007B4723">
    <w:pPr>
      <w:pStyle w:val="Kopfzeile"/>
    </w:pPr>
  </w:p>
  <w:p w:rsidR="007B4723" w:rsidRDefault="007B4723" w:rsidP="007B4723">
    <w:pPr>
      <w:pStyle w:val="Kopfzeile"/>
    </w:pPr>
  </w:p>
  <w:p w:rsidR="007B4723" w:rsidRDefault="007B4723" w:rsidP="007B4723">
    <w:pPr>
      <w:pStyle w:val="Kopfzeile"/>
    </w:pPr>
  </w:p>
  <w:p w:rsidR="007B4723" w:rsidRDefault="007B4723" w:rsidP="007B4723">
    <w:pPr>
      <w:pStyle w:val="Kopfzeile"/>
    </w:pPr>
  </w:p>
  <w:p w:rsidR="007B4723" w:rsidRDefault="007B4723" w:rsidP="007B4723">
    <w:pPr>
      <w:pStyle w:val="Kopfzeile"/>
    </w:pPr>
  </w:p>
  <w:p w:rsidR="007B4723" w:rsidRDefault="007B4723" w:rsidP="007B4723">
    <w:pPr>
      <w:pStyle w:val="Kopfzeile"/>
    </w:pPr>
  </w:p>
  <w:p w:rsidR="007B4723" w:rsidRPr="00BD7028" w:rsidRDefault="007B4723" w:rsidP="007B4723">
    <w:pPr>
      <w:pStyle w:val="Kopfzeile"/>
      <w:rPr>
        <w:lang w:val="fr-CH"/>
      </w:rPr>
    </w:pPr>
    <w:r w:rsidRPr="00BD7028">
      <w:rPr>
        <w:sz w:val="17"/>
        <w:szCs w:val="17"/>
        <w:lang w:val="fr-CH"/>
      </w:rPr>
      <w:t>Direction de l’instruction publique et de la culture</w:t>
    </w:r>
    <w:r w:rsidRPr="00BD7028">
      <w:rPr>
        <w:sz w:val="17"/>
        <w:szCs w:val="17"/>
        <w:lang w:val="fr-CH"/>
      </w:rPr>
      <w:tab/>
      <w:t>Page</w:t>
    </w:r>
    <w:r w:rsidRPr="00BD7028">
      <w:rPr>
        <w:rFonts w:ascii="Arial Black" w:hAnsi="Arial Black" w:cs="HelveticaNeue-Heavy"/>
        <w:color w:val="000000"/>
        <w:sz w:val="17"/>
        <w:szCs w:val="17"/>
        <w:lang w:val="fr-CH"/>
      </w:rPr>
      <w:t xml:space="preserve"> </w:t>
    </w:r>
    <w:r w:rsidRPr="00587134">
      <w:rPr>
        <w:sz w:val="17"/>
        <w:szCs w:val="17"/>
      </w:rPr>
      <w:fldChar w:fldCharType="begin"/>
    </w:r>
    <w:r w:rsidRPr="00BD7028">
      <w:rPr>
        <w:sz w:val="17"/>
        <w:szCs w:val="17"/>
        <w:lang w:val="fr-CH"/>
      </w:rPr>
      <w:instrText xml:space="preserve"> PAGE </w:instrText>
    </w:r>
    <w:r w:rsidRPr="00587134">
      <w:rPr>
        <w:sz w:val="17"/>
        <w:szCs w:val="17"/>
      </w:rPr>
      <w:fldChar w:fldCharType="separate"/>
    </w:r>
    <w:r w:rsidR="00597345">
      <w:rPr>
        <w:noProof/>
        <w:sz w:val="17"/>
        <w:szCs w:val="17"/>
        <w:lang w:val="fr-CH"/>
      </w:rPr>
      <w:t>1</w:t>
    </w:r>
    <w:r w:rsidRPr="00587134">
      <w:rPr>
        <w:sz w:val="17"/>
        <w:szCs w:val="17"/>
      </w:rPr>
      <w:fldChar w:fldCharType="end"/>
    </w:r>
    <w:r w:rsidRPr="00BD7028">
      <w:rPr>
        <w:sz w:val="17"/>
        <w:szCs w:val="17"/>
        <w:lang w:val="fr-CH"/>
      </w:rPr>
      <w:t>/</w:t>
    </w:r>
    <w:r w:rsidRPr="00587134">
      <w:rPr>
        <w:sz w:val="17"/>
        <w:szCs w:val="17"/>
      </w:rPr>
      <w:fldChar w:fldCharType="begin"/>
    </w:r>
    <w:r w:rsidRPr="00BD7028">
      <w:rPr>
        <w:sz w:val="17"/>
        <w:szCs w:val="17"/>
        <w:lang w:val="fr-CH"/>
      </w:rPr>
      <w:instrText xml:space="preserve"> NUMPAGES  </w:instrText>
    </w:r>
    <w:r w:rsidRPr="00587134">
      <w:rPr>
        <w:sz w:val="17"/>
        <w:szCs w:val="17"/>
      </w:rPr>
      <w:fldChar w:fldCharType="separate"/>
    </w:r>
    <w:r w:rsidR="00597345">
      <w:rPr>
        <w:noProof/>
        <w:sz w:val="17"/>
        <w:szCs w:val="17"/>
        <w:lang w:val="fr-CH"/>
      </w:rPr>
      <w:t>2</w:t>
    </w:r>
    <w:r w:rsidRPr="00587134">
      <w:rPr>
        <w:sz w:val="17"/>
        <w:szCs w:val="17"/>
      </w:rPr>
      <w:fldChar w:fldCharType="end"/>
    </w:r>
    <w:r w:rsidRPr="00BD7028">
      <w:rPr>
        <w:sz w:val="17"/>
        <w:szCs w:val="17"/>
        <w:lang w:val="fr-CH"/>
      </w:rPr>
      <w:br/>
      <w:t>O</w:t>
    </w:r>
    <w:r>
      <w:rPr>
        <w:sz w:val="17"/>
        <w:szCs w:val="17"/>
        <w:lang w:val="fr-CH"/>
      </w:rPr>
      <w:t>ffice de l’école obligatoire et du conseil</w:t>
    </w:r>
    <w:r w:rsidRPr="00BD7028">
      <w:rPr>
        <w:lang w:val="fr-CH"/>
      </w:rPr>
      <w:tab/>
    </w:r>
    <w:r w:rsidRPr="00BD7028">
      <w:rPr>
        <w:sz w:val="17"/>
        <w:szCs w:val="17"/>
        <w:lang w:val="fr-CH"/>
      </w:rPr>
      <w:t>2019.ERZ.72747 / 20</w:t>
    </w:r>
    <w:r>
      <w:rPr>
        <w:sz w:val="17"/>
        <w:szCs w:val="17"/>
        <w:lang w:val="fr-CH"/>
      </w:rPr>
      <w:t>6984</w:t>
    </w:r>
  </w:p>
  <w:p w:rsidR="002E02F0" w:rsidRPr="007B4723" w:rsidRDefault="002E02F0" w:rsidP="007B4723">
    <w:pPr>
      <w:pStyle w:val="Kopfzeile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5061B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00FF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F048D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6A2F3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8EF7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0E81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9E87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00FB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962B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88C3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AA52311"/>
    <w:multiLevelType w:val="hybridMultilevel"/>
    <w:tmpl w:val="3D123CFE"/>
    <w:lvl w:ilvl="0" w:tplc="D3CE13A0">
      <w:start w:val="7"/>
      <w:numFmt w:val="bullet"/>
      <w:lvlText w:val=""/>
      <w:lvlJc w:val="left"/>
      <w:pPr>
        <w:tabs>
          <w:tab w:val="num" w:pos="3975"/>
        </w:tabs>
        <w:ind w:left="3975" w:hanging="435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1" w15:restartNumberingAfterBreak="0">
    <w:nsid w:val="612A51EA"/>
    <w:multiLevelType w:val="hybridMultilevel"/>
    <w:tmpl w:val="412A6B90"/>
    <w:lvl w:ilvl="0" w:tplc="819CD4B2">
      <w:start w:val="5"/>
      <w:numFmt w:val="bullet"/>
      <w:lvlText w:val=""/>
      <w:lvlJc w:val="left"/>
      <w:pPr>
        <w:tabs>
          <w:tab w:val="num" w:pos="3975"/>
        </w:tabs>
        <w:ind w:left="3975" w:hanging="435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C55"/>
    <w:rsid w:val="0002239F"/>
    <w:rsid w:val="0002322A"/>
    <w:rsid w:val="00026958"/>
    <w:rsid w:val="000672F7"/>
    <w:rsid w:val="00085EFD"/>
    <w:rsid w:val="00093F9E"/>
    <w:rsid w:val="0009568A"/>
    <w:rsid w:val="000A62C8"/>
    <w:rsid w:val="000B48F4"/>
    <w:rsid w:val="000C00A8"/>
    <w:rsid w:val="000C1610"/>
    <w:rsid w:val="000D31B4"/>
    <w:rsid w:val="000E0745"/>
    <w:rsid w:val="000E2399"/>
    <w:rsid w:val="000E7638"/>
    <w:rsid w:val="000F53CF"/>
    <w:rsid w:val="0011341A"/>
    <w:rsid w:val="00193CB9"/>
    <w:rsid w:val="001B0851"/>
    <w:rsid w:val="001D25C1"/>
    <w:rsid w:val="001F41B7"/>
    <w:rsid w:val="00200790"/>
    <w:rsid w:val="00201059"/>
    <w:rsid w:val="00220D79"/>
    <w:rsid w:val="00230CCB"/>
    <w:rsid w:val="00240EC3"/>
    <w:rsid w:val="0029110A"/>
    <w:rsid w:val="002A2985"/>
    <w:rsid w:val="002A3771"/>
    <w:rsid w:val="002D415C"/>
    <w:rsid w:val="002D71C2"/>
    <w:rsid w:val="002E02F0"/>
    <w:rsid w:val="00300C55"/>
    <w:rsid w:val="00321AC3"/>
    <w:rsid w:val="00336320"/>
    <w:rsid w:val="0035339B"/>
    <w:rsid w:val="0037326B"/>
    <w:rsid w:val="003846C8"/>
    <w:rsid w:val="00393760"/>
    <w:rsid w:val="003A33DF"/>
    <w:rsid w:val="003B4F3D"/>
    <w:rsid w:val="003C2021"/>
    <w:rsid w:val="003C5CFD"/>
    <w:rsid w:val="003C6B17"/>
    <w:rsid w:val="003D534A"/>
    <w:rsid w:val="003D6313"/>
    <w:rsid w:val="003E3C24"/>
    <w:rsid w:val="004222C3"/>
    <w:rsid w:val="00425B71"/>
    <w:rsid w:val="00425DF6"/>
    <w:rsid w:val="004413E4"/>
    <w:rsid w:val="00442835"/>
    <w:rsid w:val="0044374D"/>
    <w:rsid w:val="00454F72"/>
    <w:rsid w:val="0046293A"/>
    <w:rsid w:val="00464965"/>
    <w:rsid w:val="00466508"/>
    <w:rsid w:val="004667C2"/>
    <w:rsid w:val="00467D3F"/>
    <w:rsid w:val="004831A0"/>
    <w:rsid w:val="00492887"/>
    <w:rsid w:val="0049542A"/>
    <w:rsid w:val="004B142E"/>
    <w:rsid w:val="004D0CF0"/>
    <w:rsid w:val="004D4636"/>
    <w:rsid w:val="004D524A"/>
    <w:rsid w:val="004E545C"/>
    <w:rsid w:val="004E54E6"/>
    <w:rsid w:val="004F6D95"/>
    <w:rsid w:val="005006F7"/>
    <w:rsid w:val="00500748"/>
    <w:rsid w:val="005113E3"/>
    <w:rsid w:val="0051440B"/>
    <w:rsid w:val="005229F1"/>
    <w:rsid w:val="005267EF"/>
    <w:rsid w:val="00546A5C"/>
    <w:rsid w:val="00570F92"/>
    <w:rsid w:val="00575CDC"/>
    <w:rsid w:val="005760D6"/>
    <w:rsid w:val="005909C6"/>
    <w:rsid w:val="005965B7"/>
    <w:rsid w:val="00597345"/>
    <w:rsid w:val="005A58A0"/>
    <w:rsid w:val="005B41B7"/>
    <w:rsid w:val="005C3F23"/>
    <w:rsid w:val="005D5B14"/>
    <w:rsid w:val="005F3811"/>
    <w:rsid w:val="00605306"/>
    <w:rsid w:val="00626D03"/>
    <w:rsid w:val="00656DB3"/>
    <w:rsid w:val="00664A45"/>
    <w:rsid w:val="006653EA"/>
    <w:rsid w:val="006676B5"/>
    <w:rsid w:val="00677831"/>
    <w:rsid w:val="006B6C97"/>
    <w:rsid w:val="006C5184"/>
    <w:rsid w:val="006E054D"/>
    <w:rsid w:val="006E2213"/>
    <w:rsid w:val="006E372F"/>
    <w:rsid w:val="006E7717"/>
    <w:rsid w:val="00717535"/>
    <w:rsid w:val="0073169E"/>
    <w:rsid w:val="0073314C"/>
    <w:rsid w:val="00736347"/>
    <w:rsid w:val="00737AFA"/>
    <w:rsid w:val="007421AD"/>
    <w:rsid w:val="00745A91"/>
    <w:rsid w:val="00756A9B"/>
    <w:rsid w:val="00760761"/>
    <w:rsid w:val="00770D21"/>
    <w:rsid w:val="00771410"/>
    <w:rsid w:val="00777588"/>
    <w:rsid w:val="0079129C"/>
    <w:rsid w:val="007A7AB1"/>
    <w:rsid w:val="007B4723"/>
    <w:rsid w:val="007C44ED"/>
    <w:rsid w:val="007D724B"/>
    <w:rsid w:val="007E68D3"/>
    <w:rsid w:val="007F3843"/>
    <w:rsid w:val="008271B0"/>
    <w:rsid w:val="00847C9B"/>
    <w:rsid w:val="00851FA5"/>
    <w:rsid w:val="00863660"/>
    <w:rsid w:val="0086475F"/>
    <w:rsid w:val="008650E9"/>
    <w:rsid w:val="008704D2"/>
    <w:rsid w:val="008734AF"/>
    <w:rsid w:val="00887214"/>
    <w:rsid w:val="00895F56"/>
    <w:rsid w:val="008A5C12"/>
    <w:rsid w:val="008B7FC8"/>
    <w:rsid w:val="008C32C8"/>
    <w:rsid w:val="008C7CFB"/>
    <w:rsid w:val="008D790B"/>
    <w:rsid w:val="008E1DF8"/>
    <w:rsid w:val="009057B7"/>
    <w:rsid w:val="00911997"/>
    <w:rsid w:val="00911FB3"/>
    <w:rsid w:val="00934A87"/>
    <w:rsid w:val="0094224B"/>
    <w:rsid w:val="00947860"/>
    <w:rsid w:val="00955A27"/>
    <w:rsid w:val="00986A4C"/>
    <w:rsid w:val="0099727E"/>
    <w:rsid w:val="009A5514"/>
    <w:rsid w:val="009B261E"/>
    <w:rsid w:val="009B3FB8"/>
    <w:rsid w:val="009B4DB7"/>
    <w:rsid w:val="009C400D"/>
    <w:rsid w:val="009E076A"/>
    <w:rsid w:val="009E10AF"/>
    <w:rsid w:val="009E483B"/>
    <w:rsid w:val="00A07AB0"/>
    <w:rsid w:val="00A40A1B"/>
    <w:rsid w:val="00A40A62"/>
    <w:rsid w:val="00A55579"/>
    <w:rsid w:val="00A573ED"/>
    <w:rsid w:val="00A70B93"/>
    <w:rsid w:val="00A767E7"/>
    <w:rsid w:val="00A7790C"/>
    <w:rsid w:val="00AB340D"/>
    <w:rsid w:val="00AC68D0"/>
    <w:rsid w:val="00AC7DA3"/>
    <w:rsid w:val="00AE526A"/>
    <w:rsid w:val="00AE5B2A"/>
    <w:rsid w:val="00AF3802"/>
    <w:rsid w:val="00AF6438"/>
    <w:rsid w:val="00B10BAE"/>
    <w:rsid w:val="00B16E21"/>
    <w:rsid w:val="00B36D85"/>
    <w:rsid w:val="00B424DA"/>
    <w:rsid w:val="00B4285D"/>
    <w:rsid w:val="00B4661B"/>
    <w:rsid w:val="00B71535"/>
    <w:rsid w:val="00B71976"/>
    <w:rsid w:val="00B773E5"/>
    <w:rsid w:val="00B77DDE"/>
    <w:rsid w:val="00B85D62"/>
    <w:rsid w:val="00B94EB6"/>
    <w:rsid w:val="00BA01E8"/>
    <w:rsid w:val="00BB6532"/>
    <w:rsid w:val="00BC5723"/>
    <w:rsid w:val="00BC6D3E"/>
    <w:rsid w:val="00BD08E3"/>
    <w:rsid w:val="00BD1482"/>
    <w:rsid w:val="00BE76AC"/>
    <w:rsid w:val="00BF3BD3"/>
    <w:rsid w:val="00C21F1F"/>
    <w:rsid w:val="00C63EB9"/>
    <w:rsid w:val="00C726E8"/>
    <w:rsid w:val="00C85FB6"/>
    <w:rsid w:val="00C91480"/>
    <w:rsid w:val="00CC5854"/>
    <w:rsid w:val="00CC6945"/>
    <w:rsid w:val="00CD0B07"/>
    <w:rsid w:val="00CD5A63"/>
    <w:rsid w:val="00D03F96"/>
    <w:rsid w:val="00D11DB7"/>
    <w:rsid w:val="00D339A8"/>
    <w:rsid w:val="00D33C1D"/>
    <w:rsid w:val="00D4043D"/>
    <w:rsid w:val="00D556B8"/>
    <w:rsid w:val="00D600B6"/>
    <w:rsid w:val="00D63FF1"/>
    <w:rsid w:val="00D73638"/>
    <w:rsid w:val="00D8532A"/>
    <w:rsid w:val="00D926A1"/>
    <w:rsid w:val="00D96F61"/>
    <w:rsid w:val="00DC743F"/>
    <w:rsid w:val="00DC7E20"/>
    <w:rsid w:val="00DE0C5E"/>
    <w:rsid w:val="00DE5D8B"/>
    <w:rsid w:val="00DF133C"/>
    <w:rsid w:val="00E12AAF"/>
    <w:rsid w:val="00E26AA3"/>
    <w:rsid w:val="00EA2AE0"/>
    <w:rsid w:val="00EB3C95"/>
    <w:rsid w:val="00EB3F2C"/>
    <w:rsid w:val="00ED33DC"/>
    <w:rsid w:val="00ED358F"/>
    <w:rsid w:val="00EF79F7"/>
    <w:rsid w:val="00F01512"/>
    <w:rsid w:val="00F07567"/>
    <w:rsid w:val="00F10CED"/>
    <w:rsid w:val="00F21C32"/>
    <w:rsid w:val="00F2438B"/>
    <w:rsid w:val="00F3440E"/>
    <w:rsid w:val="00F40089"/>
    <w:rsid w:val="00F4313F"/>
    <w:rsid w:val="00F6339E"/>
    <w:rsid w:val="00F709F8"/>
    <w:rsid w:val="00F74E9E"/>
    <w:rsid w:val="00F8312F"/>
    <w:rsid w:val="00FC22E1"/>
    <w:rsid w:val="00FD0A37"/>
    <w:rsid w:val="00FD33C6"/>
    <w:rsid w:val="00FD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;"/>
  <w15:docId w15:val="{4262A0F0-70AA-43BA-BA30-82EC3FBD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26D03"/>
    <w:rPr>
      <w:rFonts w:ascii="Arial" w:hAnsi="Arial"/>
      <w:lang w:eastAsia="de-DE"/>
    </w:rPr>
  </w:style>
  <w:style w:type="paragraph" w:styleId="berschrift1">
    <w:name w:val="heading 1"/>
    <w:next w:val="Standard"/>
    <w:link w:val="berschrift1Zchn"/>
    <w:qFormat/>
    <w:rsid w:val="00D339A8"/>
    <w:pPr>
      <w:spacing w:after="160" w:line="280" w:lineRule="exact"/>
      <w:outlineLvl w:val="0"/>
    </w:pPr>
    <w:rPr>
      <w:rFonts w:ascii="Arial Black" w:hAnsi="Arial Black"/>
      <w:b/>
      <w:bCs/>
      <w:kern w:val="32"/>
      <w:sz w:val="25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5C3F23"/>
    <w:pPr>
      <w:keepNext/>
      <w:spacing w:before="360" w:after="80" w:line="260" w:lineRule="exact"/>
      <w:ind w:left="425" w:right="28" w:hanging="425"/>
      <w:outlineLvl w:val="1"/>
    </w:pPr>
    <w:rPr>
      <w:rFonts w:ascii="Arial Black" w:eastAsiaTheme="majorEastAsia" w:hAnsi="Arial Black" w:cstheme="majorBidi"/>
      <w:b/>
      <w:bCs/>
      <w:szCs w:val="26"/>
    </w:rPr>
  </w:style>
  <w:style w:type="paragraph" w:styleId="berschrift3">
    <w:name w:val="heading 3"/>
    <w:next w:val="Standard"/>
    <w:link w:val="berschrift3Zchn"/>
    <w:unhideWhenUsed/>
    <w:rsid w:val="00626D03"/>
    <w:pPr>
      <w:spacing w:before="120" w:after="60"/>
      <w:ind w:left="28" w:right="28"/>
      <w:outlineLvl w:val="2"/>
    </w:pPr>
    <w:rPr>
      <w:rFonts w:ascii="Arial Black" w:eastAsiaTheme="majorEastAsia" w:hAnsi="Arial Black" w:cstheme="majorBidi"/>
      <w:bCs/>
      <w:spacing w:val="-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5B41B7"/>
    <w:pPr>
      <w:tabs>
        <w:tab w:val="right" w:pos="9639"/>
      </w:tabs>
    </w:pPr>
    <w:rPr>
      <w:sz w:val="12"/>
    </w:rPr>
  </w:style>
  <w:style w:type="character" w:styleId="Seitenzahl">
    <w:name w:val="page number"/>
    <w:basedOn w:val="Absatz-Standardschriftart"/>
    <w:rsid w:val="005B41B7"/>
    <w:rPr>
      <w:rFonts w:ascii="Arial" w:hAnsi="Arial"/>
      <w:sz w:val="12"/>
    </w:rPr>
  </w:style>
  <w:style w:type="paragraph" w:styleId="Sprechblasentext">
    <w:name w:val="Balloon Text"/>
    <w:basedOn w:val="Standard"/>
    <w:semiHidden/>
    <w:rsid w:val="0067783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D339A8"/>
    <w:rPr>
      <w:rFonts w:ascii="Arial Black" w:hAnsi="Arial Black"/>
      <w:b/>
      <w:bCs/>
      <w:kern w:val="32"/>
      <w:sz w:val="25"/>
      <w:szCs w:val="32"/>
      <w:lang w:val="de-DE" w:eastAsia="de-DE"/>
    </w:rPr>
  </w:style>
  <w:style w:type="paragraph" w:customStyle="1" w:styleId="Example">
    <w:name w:val="Example"/>
    <w:basedOn w:val="Standard"/>
    <w:rsid w:val="00466508"/>
    <w:rPr>
      <w:rFonts w:cs="Arial"/>
      <w:color w:val="A6A6A6"/>
    </w:rPr>
  </w:style>
  <w:style w:type="table" w:styleId="Tabellenraster">
    <w:name w:val="Table Grid"/>
    <w:basedOn w:val="NormaleTabelle"/>
    <w:rsid w:val="00756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rsid w:val="00466508"/>
    <w:rPr>
      <w:rFonts w:ascii="Arial" w:hAnsi="Arial"/>
      <w:b/>
      <w:bCs/>
    </w:rPr>
  </w:style>
  <w:style w:type="paragraph" w:customStyle="1" w:styleId="ExampleTitel">
    <w:name w:val="Example_Titel"/>
    <w:basedOn w:val="Example"/>
    <w:rsid w:val="003C6B17"/>
    <w:pPr>
      <w:spacing w:before="240" w:after="60"/>
    </w:pPr>
    <w:rPr>
      <w:i/>
      <w:lang w:val="it-CH"/>
    </w:rPr>
  </w:style>
  <w:style w:type="paragraph" w:customStyle="1" w:styleId="FormatvorlageExampleFettHintergrund1">
    <w:name w:val="Formatvorlage Example + Fett Hintergrund 1"/>
    <w:basedOn w:val="Example"/>
    <w:rsid w:val="00466508"/>
    <w:rPr>
      <w:b/>
      <w:bCs/>
    </w:rPr>
  </w:style>
  <w:style w:type="paragraph" w:styleId="Kopfzeile">
    <w:name w:val="header"/>
    <w:link w:val="KopfzeileZchn"/>
    <w:uiPriority w:val="99"/>
    <w:rsid w:val="00C726E8"/>
    <w:pPr>
      <w:tabs>
        <w:tab w:val="right" w:pos="8959"/>
      </w:tabs>
    </w:pPr>
    <w:rPr>
      <w:rFonts w:ascii="Arial" w:hAnsi="Arial"/>
      <w:sz w:val="1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726E8"/>
    <w:rPr>
      <w:rFonts w:ascii="Arial" w:hAnsi="Arial"/>
      <w:sz w:val="14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FD33C6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rsid w:val="005C3F23"/>
    <w:rPr>
      <w:rFonts w:ascii="Arial Black" w:eastAsiaTheme="majorEastAsia" w:hAnsi="Arial Black" w:cstheme="majorBidi"/>
      <w:b/>
      <w:bCs/>
      <w:szCs w:val="26"/>
      <w:lang w:eastAsia="de-DE"/>
    </w:rPr>
  </w:style>
  <w:style w:type="paragraph" w:styleId="Textkrper">
    <w:name w:val="Body Text"/>
    <w:link w:val="TextkrperZchn"/>
    <w:rsid w:val="00D339A8"/>
    <w:pPr>
      <w:spacing w:before="60" w:after="60"/>
      <w:ind w:left="28" w:right="28"/>
    </w:pPr>
    <w:rPr>
      <w:rFonts w:ascii="Arial" w:hAnsi="Arial"/>
      <w:spacing w:val="-2"/>
      <w:sz w:val="22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D339A8"/>
    <w:rPr>
      <w:rFonts w:ascii="Arial" w:hAnsi="Arial"/>
      <w:spacing w:val="-2"/>
      <w:sz w:val="22"/>
      <w:lang w:eastAsia="de-DE"/>
    </w:rPr>
  </w:style>
  <w:style w:type="paragraph" w:styleId="NurText">
    <w:name w:val="Plain Text"/>
    <w:link w:val="NurTextZchn"/>
    <w:rsid w:val="00626D03"/>
    <w:pPr>
      <w:spacing w:before="60" w:after="60"/>
      <w:ind w:left="28" w:right="28"/>
    </w:pPr>
    <w:rPr>
      <w:rFonts w:ascii="Arial" w:hAnsi="Arial" w:cs="Consolas"/>
      <w:spacing w:val="-2"/>
      <w:sz w:val="16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rsid w:val="00626D03"/>
    <w:rPr>
      <w:rFonts w:ascii="Arial" w:hAnsi="Arial" w:cs="Consolas"/>
      <w:spacing w:val="-2"/>
      <w:sz w:val="16"/>
      <w:szCs w:val="21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626D03"/>
    <w:rPr>
      <w:rFonts w:ascii="Arial Black" w:eastAsiaTheme="majorEastAsia" w:hAnsi="Arial Black" w:cstheme="majorBidi"/>
      <w:bCs/>
      <w:spacing w:val="-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4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4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59290D-EE57-49D8-9D99-EAC44B6FB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2890F3B9.dotm</Template>
  <TotalTime>0</TotalTime>
  <Pages>2</Pages>
  <Words>235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Version éléctronique: Bilan de situation sur l’activité d’enseignement du directeur ou de la directrice d’école</vt:lpstr>
    </vt:vector>
  </TitlesOfParts>
  <Company>Stämpfli Holding AG, Bern</Company>
  <LinksUpToDate>false</LinksUpToDate>
  <CharactersWithSpaces>1719</CharactersWithSpaces>
  <SharedDoc>false</SharedDoc>
  <HLinks>
    <vt:vector size="6" baseType="variant">
      <vt:variant>
        <vt:i4>1835121</vt:i4>
      </vt:variant>
      <vt:variant>
        <vt:i4>45</vt:i4>
      </vt:variant>
      <vt:variant>
        <vt:i4>0</vt:i4>
      </vt:variant>
      <vt:variant>
        <vt:i4>5</vt:i4>
      </vt:variant>
      <vt:variant>
        <vt:lpwstr>mailto:asmith30@its.jnj.com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électronique: Bilan de situation sur l’activité d’enseignement du directeur ou de la directrice d’école</dc:title>
  <dc:subject>advancing education and research</dc:subject>
  <dc:creator>Dürst Ueli, ERZ-AKVB-FBS</dc:creator>
  <cp:keywords>OECO</cp:keywords>
  <cp:lastModifiedBy>Rognon Patrick, BKD-AKVB-FBS</cp:lastModifiedBy>
  <cp:revision>4</cp:revision>
  <cp:lastPrinted>2019-12-17T14:59:00Z</cp:lastPrinted>
  <dcterms:created xsi:type="dcterms:W3CDTF">2019-12-18T09:45:00Z</dcterms:created>
  <dcterms:modified xsi:type="dcterms:W3CDTF">2019-12-18T10:20:00Z</dcterms:modified>
  <cp:category>Wordvorlage</cp:category>
</cp:coreProperties>
</file>