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8E3" w:rsidRDefault="0046293A" w:rsidP="00D339A8">
      <w:pPr>
        <w:pStyle w:val="berschrift1"/>
      </w:pPr>
      <w:r w:rsidRPr="00D339A8">
        <w:t>Standortbestimmung</w:t>
      </w:r>
      <w:r w:rsidRPr="0046293A">
        <w:t xml:space="preserve"> zur Tätigkeit der Schulleiterinnen und Schulleiter als Lehrpersonen</w:t>
      </w:r>
    </w:p>
    <w:p w:rsidR="0046293A" w:rsidRPr="00D339A8" w:rsidRDefault="0046293A" w:rsidP="00D339A8">
      <w:pPr>
        <w:pStyle w:val="berschrift1"/>
      </w:pPr>
      <w:r w:rsidRPr="00D339A8">
        <w:t>Teil I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D1E0D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6572"/>
      </w:tblGrid>
      <w:tr w:rsidR="00771410" w:rsidRPr="003C6B17" w:rsidTr="00200790">
        <w:tc>
          <w:tcPr>
            <w:tcW w:w="2410" w:type="dxa"/>
            <w:shd w:val="clear" w:color="auto" w:fill="D1E0D7"/>
            <w:vAlign w:val="bottom"/>
          </w:tcPr>
          <w:p w:rsidR="00771410" w:rsidRPr="00A50299" w:rsidRDefault="00771410" w:rsidP="00626D03">
            <w:pPr>
              <w:pStyle w:val="berschrift3"/>
            </w:pPr>
            <w:r>
              <w:t>Schule</w:t>
            </w:r>
          </w:p>
        </w:tc>
        <w:tc>
          <w:tcPr>
            <w:tcW w:w="6572" w:type="dxa"/>
            <w:shd w:val="clear" w:color="auto" w:fill="D1E0D7"/>
            <w:vAlign w:val="bottom"/>
          </w:tcPr>
          <w:p w:rsidR="00771410" w:rsidRPr="00664A45" w:rsidRDefault="00771410" w:rsidP="00626D03">
            <w:pPr>
              <w:pStyle w:val="Textkrper"/>
            </w:pPr>
            <w:r w:rsidRPr="00664A45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instrText xml:space="preserve"> FORMTEXT </w:instrText>
            </w:r>
            <w:r w:rsidRPr="00664A45">
              <w:fldChar w:fldCharType="separate"/>
            </w:r>
            <w:bookmarkStart w:id="0" w:name="_GoBack"/>
            <w:r w:rsidRPr="00664A45">
              <w:t> </w:t>
            </w:r>
            <w:r w:rsidRPr="00664A45">
              <w:t> </w:t>
            </w:r>
            <w:r w:rsidRPr="00664A45">
              <w:t> </w:t>
            </w:r>
            <w:r w:rsidRPr="00664A45">
              <w:t> </w:t>
            </w:r>
            <w:r w:rsidRPr="00664A45">
              <w:t> </w:t>
            </w:r>
            <w:bookmarkEnd w:id="0"/>
            <w:r w:rsidRPr="00664A45">
              <w:fldChar w:fldCharType="end"/>
            </w:r>
          </w:p>
        </w:tc>
      </w:tr>
      <w:tr w:rsidR="0046293A" w:rsidRPr="003C6B17" w:rsidTr="00200790">
        <w:tc>
          <w:tcPr>
            <w:tcW w:w="2410" w:type="dxa"/>
            <w:vMerge w:val="restart"/>
            <w:shd w:val="clear" w:color="auto" w:fill="D1E0D7"/>
          </w:tcPr>
          <w:p w:rsidR="0046293A" w:rsidRPr="00467D3F" w:rsidRDefault="0046293A" w:rsidP="00626D03">
            <w:pPr>
              <w:pStyle w:val="berschrift3"/>
              <w:spacing w:before="60"/>
            </w:pPr>
            <w:r>
              <w:t>Schulleiterin</w:t>
            </w:r>
            <w:r w:rsidR="004E54E6">
              <w:t xml:space="preserve"> </w:t>
            </w:r>
            <w:r>
              <w:t>/</w:t>
            </w:r>
            <w:r>
              <w:br/>
              <w:t>Schulleiter</w:t>
            </w:r>
          </w:p>
        </w:tc>
        <w:tc>
          <w:tcPr>
            <w:tcW w:w="6572" w:type="dxa"/>
            <w:shd w:val="clear" w:color="auto" w:fill="D1E0D7"/>
            <w:vAlign w:val="bottom"/>
          </w:tcPr>
          <w:p w:rsidR="0046293A" w:rsidRPr="00A50299" w:rsidRDefault="0046293A" w:rsidP="008271B0">
            <w:pPr>
              <w:pStyle w:val="NurText"/>
              <w:rPr>
                <w:lang w:val="it-CH"/>
              </w:rPr>
            </w:pPr>
            <w:r w:rsidRPr="00B4285D">
              <w:t>Name</w:t>
            </w:r>
            <w:r w:rsidR="004E54E6">
              <w:t xml:space="preserve"> </w:t>
            </w:r>
            <w:r w:rsidRPr="00B4285D">
              <w:t>/</w:t>
            </w:r>
            <w:r w:rsidR="004E54E6">
              <w:t xml:space="preserve"> </w:t>
            </w:r>
            <w:r w:rsidRPr="00B4285D">
              <w:t>Vorname</w:t>
            </w:r>
            <w:r w:rsidR="008271B0"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</w:p>
        </w:tc>
      </w:tr>
      <w:tr w:rsidR="0046293A" w:rsidRPr="003C6B17" w:rsidTr="00200790">
        <w:tc>
          <w:tcPr>
            <w:tcW w:w="2410" w:type="dxa"/>
            <w:vMerge/>
            <w:shd w:val="clear" w:color="auto" w:fill="D1E0D7"/>
          </w:tcPr>
          <w:p w:rsidR="0046293A" w:rsidRPr="00A50299" w:rsidRDefault="0046293A" w:rsidP="00626D03">
            <w:pPr>
              <w:pStyle w:val="NurText"/>
            </w:pPr>
          </w:p>
        </w:tc>
        <w:tc>
          <w:tcPr>
            <w:tcW w:w="6572" w:type="dxa"/>
            <w:shd w:val="clear" w:color="auto" w:fill="D1E0D7"/>
            <w:vAlign w:val="bottom"/>
          </w:tcPr>
          <w:p w:rsidR="0046293A" w:rsidRPr="00A50299" w:rsidRDefault="0046293A" w:rsidP="008271B0">
            <w:pPr>
              <w:pStyle w:val="NurText"/>
              <w:rPr>
                <w:lang w:val="it-CH"/>
              </w:rPr>
            </w:pPr>
            <w:r w:rsidRPr="00B424DA">
              <w:t>Beschäftigungsgrad als Schulleiterin</w:t>
            </w:r>
            <w:r w:rsidR="004E54E6">
              <w:t xml:space="preserve"> </w:t>
            </w:r>
            <w:r w:rsidRPr="00B424DA">
              <w:t>/</w:t>
            </w:r>
            <w:r w:rsidR="004E54E6">
              <w:t xml:space="preserve"> </w:t>
            </w:r>
            <w:r w:rsidRPr="00B424DA">
              <w:t>Schulleiter</w:t>
            </w:r>
            <w:r w:rsidR="008271B0"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  <w:r w:rsidR="008271B0">
              <w:rPr>
                <w:rStyle w:val="TextkrperZchn"/>
              </w:rPr>
              <w:t>%</w:t>
            </w:r>
          </w:p>
        </w:tc>
      </w:tr>
      <w:tr w:rsidR="00771410" w:rsidRPr="003C6B17" w:rsidTr="00200790">
        <w:tc>
          <w:tcPr>
            <w:tcW w:w="2410" w:type="dxa"/>
            <w:shd w:val="clear" w:color="auto" w:fill="D1E0D7"/>
          </w:tcPr>
          <w:p w:rsidR="00771410" w:rsidRPr="00A50299" w:rsidRDefault="00771410" w:rsidP="00626D03">
            <w:pPr>
              <w:pStyle w:val="NurText"/>
            </w:pPr>
          </w:p>
        </w:tc>
        <w:tc>
          <w:tcPr>
            <w:tcW w:w="6572" w:type="dxa"/>
            <w:shd w:val="clear" w:color="auto" w:fill="D1E0D7"/>
            <w:vAlign w:val="bottom"/>
          </w:tcPr>
          <w:p w:rsidR="002E02F0" w:rsidRPr="00A50299" w:rsidRDefault="0046293A" w:rsidP="008271B0">
            <w:pPr>
              <w:pStyle w:val="NurText"/>
              <w:rPr>
                <w:lang w:val="it-CH"/>
              </w:rPr>
            </w:pPr>
            <w:r w:rsidRPr="0046293A">
              <w:t>In der Schulleitung dieser Schule seit</w:t>
            </w:r>
            <w:r w:rsidR="008271B0">
              <w:t>  </w:t>
            </w:r>
            <w:r w:rsidRPr="0046293A">
              <w:t xml:space="preserve"> </w:t>
            </w:r>
            <w:r w:rsidR="00771410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71410" w:rsidRPr="00664A45">
              <w:rPr>
                <w:rStyle w:val="TextkrperZchn"/>
              </w:rPr>
              <w:instrText xml:space="preserve"> FORMTEXT </w:instrText>
            </w:r>
            <w:r w:rsidR="00771410" w:rsidRPr="00664A45">
              <w:rPr>
                <w:rStyle w:val="TextkrperZchn"/>
              </w:rPr>
            </w:r>
            <w:r w:rsidR="00771410" w:rsidRPr="00664A45">
              <w:rPr>
                <w:rStyle w:val="TextkrperZchn"/>
              </w:rPr>
              <w:fldChar w:fldCharType="separate"/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fldChar w:fldCharType="end"/>
            </w:r>
          </w:p>
        </w:tc>
      </w:tr>
      <w:tr w:rsidR="00771410" w:rsidRPr="003C6B17" w:rsidTr="00200790">
        <w:tc>
          <w:tcPr>
            <w:tcW w:w="2410" w:type="dxa"/>
            <w:shd w:val="clear" w:color="auto" w:fill="D1E0D7"/>
          </w:tcPr>
          <w:p w:rsidR="00771410" w:rsidRPr="00A50299" w:rsidRDefault="00771410" w:rsidP="00626D03">
            <w:pPr>
              <w:pStyle w:val="NurText"/>
            </w:pPr>
          </w:p>
        </w:tc>
        <w:tc>
          <w:tcPr>
            <w:tcW w:w="6572" w:type="dxa"/>
            <w:shd w:val="clear" w:color="auto" w:fill="D1E0D7"/>
            <w:vAlign w:val="bottom"/>
          </w:tcPr>
          <w:p w:rsidR="00771410" w:rsidRPr="00A50299" w:rsidRDefault="0046293A" w:rsidP="00626D03">
            <w:pPr>
              <w:pStyle w:val="NurText"/>
              <w:rPr>
                <w:lang w:val="it-CH"/>
              </w:rPr>
            </w:pPr>
            <w:r w:rsidRPr="0046293A">
              <w:t>Beschäftigungsgrad als Lehrperson</w:t>
            </w:r>
            <w:r w:rsidR="008271B0">
              <w:t xml:space="preserve">   </w:t>
            </w:r>
            <w:r w:rsidR="00771410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71410" w:rsidRPr="00664A45">
              <w:rPr>
                <w:rStyle w:val="TextkrperZchn"/>
              </w:rPr>
              <w:instrText xml:space="preserve"> FORMTEXT </w:instrText>
            </w:r>
            <w:r w:rsidR="00771410" w:rsidRPr="00664A45">
              <w:rPr>
                <w:rStyle w:val="TextkrperZchn"/>
              </w:rPr>
            </w:r>
            <w:r w:rsidR="00771410" w:rsidRPr="00664A45">
              <w:rPr>
                <w:rStyle w:val="TextkrperZchn"/>
              </w:rPr>
              <w:fldChar w:fldCharType="separate"/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t> </w:t>
            </w:r>
            <w:r w:rsidR="00771410" w:rsidRPr="00664A45">
              <w:rPr>
                <w:rStyle w:val="TextkrperZchn"/>
              </w:rPr>
              <w:fldChar w:fldCharType="end"/>
            </w:r>
            <w:r w:rsidR="00D13A7A">
              <w:rPr>
                <w:rStyle w:val="TextkrperZchn"/>
              </w:rPr>
              <w:t>%</w:t>
            </w:r>
          </w:p>
        </w:tc>
      </w:tr>
      <w:tr w:rsidR="00771410" w:rsidRPr="003C6B17" w:rsidTr="00200790">
        <w:tc>
          <w:tcPr>
            <w:tcW w:w="2410" w:type="dxa"/>
            <w:shd w:val="clear" w:color="auto" w:fill="D1E0D7"/>
          </w:tcPr>
          <w:p w:rsidR="00771410" w:rsidRPr="00A50299" w:rsidRDefault="00771410" w:rsidP="00626D03">
            <w:pPr>
              <w:pStyle w:val="NurText"/>
            </w:pPr>
          </w:p>
        </w:tc>
        <w:tc>
          <w:tcPr>
            <w:tcW w:w="6572" w:type="dxa"/>
            <w:shd w:val="clear" w:color="auto" w:fill="D1E0D7"/>
            <w:vAlign w:val="bottom"/>
          </w:tcPr>
          <w:p w:rsidR="00771410" w:rsidRPr="00A50299" w:rsidRDefault="00771410" w:rsidP="00626D03">
            <w:pPr>
              <w:pStyle w:val="NurText"/>
              <w:rPr>
                <w:lang w:val="it-CH"/>
              </w:rPr>
            </w:pPr>
            <w:r w:rsidRPr="00B4285D">
              <w:t>An dieser Schule seit</w:t>
            </w:r>
            <w:r w:rsidR="008271B0"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</w:p>
        </w:tc>
      </w:tr>
      <w:tr w:rsidR="0046293A" w:rsidRPr="003C6B17" w:rsidTr="00200790">
        <w:tc>
          <w:tcPr>
            <w:tcW w:w="2410" w:type="dxa"/>
            <w:shd w:val="clear" w:color="auto" w:fill="D1E0D7"/>
          </w:tcPr>
          <w:p w:rsidR="0046293A" w:rsidRPr="00A50299" w:rsidRDefault="0046293A" w:rsidP="00626D03">
            <w:pPr>
              <w:pStyle w:val="NurText"/>
            </w:pPr>
          </w:p>
        </w:tc>
        <w:tc>
          <w:tcPr>
            <w:tcW w:w="6572" w:type="dxa"/>
            <w:shd w:val="clear" w:color="auto" w:fill="D1E0D7"/>
            <w:vAlign w:val="bottom"/>
          </w:tcPr>
          <w:p w:rsidR="0046293A" w:rsidRPr="00B4285D" w:rsidRDefault="0046293A" w:rsidP="00626D03">
            <w:pPr>
              <w:pStyle w:val="NurText"/>
            </w:pPr>
            <w:r w:rsidRPr="0046293A">
              <w:t>Andere Funktionen</w:t>
            </w:r>
            <w:r w:rsidR="008271B0"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</w:p>
        </w:tc>
      </w:tr>
      <w:tr w:rsidR="00771410" w:rsidRPr="003C6B17" w:rsidTr="00200790">
        <w:tc>
          <w:tcPr>
            <w:tcW w:w="2410" w:type="dxa"/>
            <w:shd w:val="clear" w:color="auto" w:fill="D1E0D7"/>
          </w:tcPr>
          <w:p w:rsidR="00771410" w:rsidRPr="00467D3F" w:rsidRDefault="0046293A" w:rsidP="00626D03">
            <w:pPr>
              <w:pStyle w:val="berschrift3"/>
              <w:spacing w:before="60"/>
            </w:pPr>
            <w:r>
              <w:t xml:space="preserve">Vertretung der </w:t>
            </w:r>
            <w:r>
              <w:br/>
              <w:t>Anstellungsbehörde</w:t>
            </w:r>
            <w:r w:rsidR="003D534A">
              <w:t xml:space="preserve"> </w:t>
            </w:r>
            <w:r w:rsidR="00D13A7A">
              <w:t xml:space="preserve">/ </w:t>
            </w:r>
            <w:r w:rsidR="00D13A7A">
              <w:br/>
              <w:t>a</w:t>
            </w:r>
            <w:r>
              <w:t>ndere Person</w:t>
            </w:r>
          </w:p>
        </w:tc>
        <w:tc>
          <w:tcPr>
            <w:tcW w:w="6572" w:type="dxa"/>
            <w:shd w:val="clear" w:color="auto" w:fill="D1E0D7"/>
          </w:tcPr>
          <w:p w:rsidR="00771410" w:rsidRPr="00A50299" w:rsidRDefault="00771410" w:rsidP="00626D03">
            <w:pPr>
              <w:pStyle w:val="NurText"/>
              <w:rPr>
                <w:lang w:val="it-CH"/>
              </w:rPr>
            </w:pPr>
            <w:r w:rsidRPr="00B4285D">
              <w:t>Name</w:t>
            </w:r>
            <w:r w:rsidR="003D534A">
              <w:t xml:space="preserve"> </w:t>
            </w:r>
            <w:r w:rsidRPr="00B4285D">
              <w:t>/</w:t>
            </w:r>
            <w:r w:rsidR="003D534A">
              <w:t xml:space="preserve"> </w:t>
            </w:r>
            <w:r w:rsidRPr="00B4285D">
              <w:t>Vorname</w:t>
            </w:r>
            <w:r w:rsidR="008271B0"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</w:p>
        </w:tc>
      </w:tr>
      <w:tr w:rsidR="0046293A" w:rsidRPr="003C6B17" w:rsidTr="00200790">
        <w:tc>
          <w:tcPr>
            <w:tcW w:w="2410" w:type="dxa"/>
            <w:shd w:val="clear" w:color="auto" w:fill="D1E0D7"/>
          </w:tcPr>
          <w:p w:rsidR="0046293A" w:rsidRPr="00A50299" w:rsidRDefault="0046293A" w:rsidP="00626D03">
            <w:pPr>
              <w:pStyle w:val="berschrift3"/>
              <w:spacing w:before="60"/>
            </w:pPr>
            <w:r w:rsidRPr="00B4285D">
              <w:t>Unterrichtsbesuche</w:t>
            </w:r>
          </w:p>
        </w:tc>
        <w:tc>
          <w:tcPr>
            <w:tcW w:w="6572" w:type="dxa"/>
            <w:shd w:val="clear" w:color="auto" w:fill="D1E0D7"/>
            <w:vAlign w:val="bottom"/>
          </w:tcPr>
          <w:p w:rsidR="0046293A" w:rsidRPr="00A50299" w:rsidRDefault="008315D4" w:rsidP="00626D03">
            <w:pPr>
              <w:rPr>
                <w:lang w:val="it-CH"/>
              </w:rPr>
            </w:pPr>
            <w:sdt>
              <w:sdtPr>
                <w:rPr>
                  <w:rFonts w:cs="Arial"/>
                  <w:sz w:val="32"/>
                  <w:szCs w:val="32"/>
                </w:rPr>
                <w:id w:val="147525620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00790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 w:rsidR="0046293A">
              <w:rPr>
                <w:lang w:val="it-CH"/>
              </w:rPr>
              <w:t xml:space="preserve"> </w:t>
            </w:r>
            <w:r w:rsidR="0046293A" w:rsidRPr="003D534A">
              <w:rPr>
                <w:rStyle w:val="NurTextZchn"/>
              </w:rPr>
              <w:t>Ja, am</w:t>
            </w:r>
            <w:r w:rsidR="008271B0">
              <w:t>  </w:t>
            </w:r>
            <w:r w:rsidR="0046293A" w:rsidRPr="00B85D62">
              <w:t xml:space="preserve"> </w:t>
            </w:r>
            <w:r w:rsidR="0046293A"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293A" w:rsidRPr="00664A45">
              <w:rPr>
                <w:rStyle w:val="TextkrperZchn"/>
              </w:rPr>
              <w:instrText xml:space="preserve"> FORMTEXT </w:instrText>
            </w:r>
            <w:r w:rsidR="0046293A" w:rsidRPr="00664A45">
              <w:rPr>
                <w:rStyle w:val="TextkrperZchn"/>
              </w:rPr>
            </w:r>
            <w:r w:rsidR="0046293A" w:rsidRPr="00664A45">
              <w:rPr>
                <w:rStyle w:val="TextkrperZchn"/>
              </w:rPr>
              <w:fldChar w:fldCharType="separate"/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t> </w:t>
            </w:r>
            <w:r w:rsidR="0046293A" w:rsidRPr="00664A45">
              <w:rPr>
                <w:rStyle w:val="TextkrperZchn"/>
              </w:rPr>
              <w:fldChar w:fldCharType="end"/>
            </w:r>
          </w:p>
        </w:tc>
      </w:tr>
      <w:tr w:rsidR="0046293A" w:rsidRPr="003C6B17" w:rsidTr="00200790">
        <w:tc>
          <w:tcPr>
            <w:tcW w:w="2410" w:type="dxa"/>
            <w:shd w:val="clear" w:color="auto" w:fill="D1E0D7"/>
          </w:tcPr>
          <w:p w:rsidR="0046293A" w:rsidRPr="00A50299" w:rsidRDefault="0046293A" w:rsidP="00626D03">
            <w:pPr>
              <w:pStyle w:val="berschrift3"/>
              <w:spacing w:before="60"/>
            </w:pPr>
            <w:r w:rsidRPr="00B4285D">
              <w:t>Gesprächsdatum</w:t>
            </w:r>
          </w:p>
        </w:tc>
        <w:tc>
          <w:tcPr>
            <w:tcW w:w="6572" w:type="dxa"/>
            <w:shd w:val="clear" w:color="auto" w:fill="D1E0D7"/>
            <w:vAlign w:val="bottom"/>
          </w:tcPr>
          <w:p w:rsidR="0046293A" w:rsidRPr="009D5E3D" w:rsidRDefault="0046293A" w:rsidP="00626D03">
            <w:pPr>
              <w:pStyle w:val="NurText"/>
              <w:rPr>
                <w:rFonts w:ascii="HelveticaNeue-Light" w:hAnsi="HelveticaNeue-Light" w:cs="HelveticaNeue-Light"/>
                <w:color w:val="000000"/>
                <w:sz w:val="18"/>
                <w:szCs w:val="18"/>
              </w:rPr>
            </w:pPr>
            <w:r w:rsidRPr="00B4285D">
              <w:t>Für den Zeitraum von</w:t>
            </w:r>
            <w:r w:rsidR="008271B0"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  <w:r>
              <w:rPr>
                <w:rFonts w:ascii="HelveticaNeue-Light" w:hAnsi="HelveticaNeue-Light" w:cs="HelveticaNeue-Light"/>
                <w:color w:val="000000"/>
                <w:sz w:val="18"/>
                <w:szCs w:val="18"/>
              </w:rPr>
              <w:t xml:space="preserve"> </w:t>
            </w:r>
            <w:r w:rsidRPr="00B4285D">
              <w:t>bis</w:t>
            </w:r>
            <w:r w:rsidR="008271B0">
              <w:t xml:space="preserve">   </w:t>
            </w:r>
            <w:r w:rsidRPr="00664A45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64A45">
              <w:rPr>
                <w:rStyle w:val="TextkrperZchn"/>
              </w:rPr>
              <w:instrText xml:space="preserve"> FORMTEXT </w:instrText>
            </w:r>
            <w:r w:rsidRPr="00664A45">
              <w:rPr>
                <w:rStyle w:val="TextkrperZchn"/>
              </w:rPr>
            </w:r>
            <w:r w:rsidRPr="00664A45">
              <w:rPr>
                <w:rStyle w:val="TextkrperZchn"/>
              </w:rPr>
              <w:fldChar w:fldCharType="separate"/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t> </w:t>
            </w:r>
            <w:r w:rsidRPr="00664A45">
              <w:rPr>
                <w:rStyle w:val="TextkrperZchn"/>
              </w:rPr>
              <w:fldChar w:fldCharType="end"/>
            </w:r>
          </w:p>
        </w:tc>
      </w:tr>
    </w:tbl>
    <w:p w:rsidR="002E02F0" w:rsidRDefault="004D524A" w:rsidP="00D339A8">
      <w:pPr>
        <w:pStyle w:val="berschrift2"/>
        <w:spacing w:before="200" w:after="40" w:line="240" w:lineRule="exact"/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8C"/>
      </w:r>
      <w:r w:rsidR="004E54E6">
        <w:tab/>
      </w:r>
      <w:r w:rsidR="0046293A">
        <w:t xml:space="preserve">Themen und Ziele zur Integration in das MAG für die Funktion </w:t>
      </w:r>
      <w:r w:rsidR="003D534A">
        <w:br/>
      </w:r>
      <w:r w:rsidR="0046293A">
        <w:t>als Leitungsperson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D1E0D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BD08E3" w:rsidRPr="003C6B17" w:rsidTr="00BD1482">
        <w:trPr>
          <w:trHeight w:val="454"/>
        </w:trPr>
        <w:tc>
          <w:tcPr>
            <w:tcW w:w="8958" w:type="dxa"/>
            <w:shd w:val="clear" w:color="auto" w:fill="D1E0D7"/>
          </w:tcPr>
          <w:p w:rsidR="00895F56" w:rsidRPr="00895F56" w:rsidRDefault="0002322A" w:rsidP="00F8312F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5C3F23" w:rsidRDefault="005C3F23" w:rsidP="005C3F23">
      <w:pPr>
        <w:spacing w:line="40" w:lineRule="exact"/>
      </w:pPr>
    </w:p>
    <w:p w:rsidR="00760761" w:rsidRDefault="00760761" w:rsidP="00D339A8">
      <w:pPr>
        <w:pStyle w:val="berschrift2"/>
        <w:tabs>
          <w:tab w:val="left" w:pos="425"/>
        </w:tabs>
        <w:spacing w:before="200" w:after="40" w:line="240" w:lineRule="exact"/>
      </w:pPr>
      <w:r w:rsidRPr="009B3FB8">
        <w:rPr>
          <w:rFonts w:ascii="Arial" w:hAnsi="Arial" w:cs="Arial"/>
          <w:b w:val="0"/>
          <w:position w:val="-6"/>
          <w:sz w:val="36"/>
          <w:szCs w:val="36"/>
        </w:rPr>
        <w:sym w:font="Wingdings" w:char="F08D"/>
      </w:r>
      <w:r w:rsidR="004E54E6">
        <w:tab/>
      </w:r>
      <w:r w:rsidR="0046293A">
        <w:t>Unterschriften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D1E0D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3855"/>
      </w:tblGrid>
      <w:tr w:rsidR="0046293A" w:rsidRPr="003C6B17" w:rsidTr="00BD1482">
        <w:trPr>
          <w:trHeight w:val="680"/>
        </w:trPr>
        <w:tc>
          <w:tcPr>
            <w:tcW w:w="2410" w:type="dxa"/>
            <w:shd w:val="clear" w:color="auto" w:fill="D1E0D7"/>
          </w:tcPr>
          <w:p w:rsidR="0046293A" w:rsidRPr="00A55579" w:rsidRDefault="0046293A" w:rsidP="00626D03">
            <w:pPr>
              <w:pStyle w:val="berschrift3"/>
              <w:spacing w:before="60"/>
            </w:pPr>
            <w:r>
              <w:t>Schulleiterin/</w:t>
            </w:r>
            <w:r>
              <w:br/>
              <w:t>Schulleiter</w:t>
            </w:r>
          </w:p>
        </w:tc>
        <w:tc>
          <w:tcPr>
            <w:tcW w:w="6548" w:type="dxa"/>
            <w:gridSpan w:val="2"/>
            <w:shd w:val="clear" w:color="auto" w:fill="D1E0D7"/>
          </w:tcPr>
          <w:p w:rsidR="0046293A" w:rsidRDefault="000672F7" w:rsidP="00626D03">
            <w:pPr>
              <w:pStyle w:val="NurText"/>
            </w:pPr>
            <w:r w:rsidRPr="000672F7">
              <w:t>Bemerkungen zur Standortbestimmung</w:t>
            </w:r>
          </w:p>
          <w:p w:rsidR="006676B5" w:rsidRPr="006676B5" w:rsidRDefault="0046293A" w:rsidP="00D11DB7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46293A" w:rsidRPr="003C6B17" w:rsidTr="000D31B4">
        <w:tc>
          <w:tcPr>
            <w:tcW w:w="2410" w:type="dxa"/>
            <w:shd w:val="clear" w:color="auto" w:fill="D1E0D7"/>
          </w:tcPr>
          <w:p w:rsidR="0046293A" w:rsidRPr="00A55579" w:rsidRDefault="0046293A" w:rsidP="00626D03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D1E0D7"/>
            <w:vAlign w:val="bottom"/>
          </w:tcPr>
          <w:p w:rsidR="0046293A" w:rsidRPr="00467D3F" w:rsidRDefault="004E54E6" w:rsidP="00626D03">
            <w:pPr>
              <w:pStyle w:val="NurText"/>
              <w:rPr>
                <w:rStyle w:val="TextkrperZchn"/>
              </w:rPr>
            </w:pPr>
            <w:r w:rsidRPr="000672F7">
              <w:t>Bestätigung, dass die Standortbestimmung stattgefunden hat</w:t>
            </w:r>
          </w:p>
        </w:tc>
      </w:tr>
      <w:tr w:rsidR="0046293A" w:rsidRPr="00A40A1B" w:rsidTr="000D31B4">
        <w:tc>
          <w:tcPr>
            <w:tcW w:w="2410" w:type="dxa"/>
            <w:shd w:val="clear" w:color="auto" w:fill="D1E0D7"/>
          </w:tcPr>
          <w:p w:rsidR="0046293A" w:rsidRPr="00A40A1B" w:rsidRDefault="0046293A" w:rsidP="00626D03">
            <w:pPr>
              <w:pStyle w:val="NurText"/>
            </w:pPr>
          </w:p>
        </w:tc>
        <w:tc>
          <w:tcPr>
            <w:tcW w:w="2693" w:type="dxa"/>
            <w:shd w:val="clear" w:color="auto" w:fill="D1E0D7"/>
            <w:vAlign w:val="bottom"/>
          </w:tcPr>
          <w:p w:rsidR="0046293A" w:rsidRPr="00A40A1B" w:rsidRDefault="0046293A" w:rsidP="00626D03">
            <w:pPr>
              <w:pStyle w:val="NurText"/>
            </w:pPr>
            <w:r>
              <w:t>Datum</w:t>
            </w:r>
            <w:r w:rsidR="008271B0">
              <w:t>  </w:t>
            </w:r>
            <w:r>
              <w:t xml:space="preserve"> </w:t>
            </w: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3855" w:type="dxa"/>
            <w:shd w:val="clear" w:color="auto" w:fill="D1E0D7"/>
            <w:vAlign w:val="bottom"/>
          </w:tcPr>
          <w:p w:rsidR="0046293A" w:rsidRPr="00A40A1B" w:rsidRDefault="0046293A" w:rsidP="00626D03">
            <w:pPr>
              <w:pStyle w:val="NurText"/>
            </w:pPr>
            <w:r>
              <w:t>Unterschrift</w:t>
            </w:r>
          </w:p>
        </w:tc>
      </w:tr>
      <w:tr w:rsidR="000672F7" w:rsidRPr="003C6B17" w:rsidTr="00BD1482">
        <w:trPr>
          <w:trHeight w:val="794"/>
        </w:trPr>
        <w:tc>
          <w:tcPr>
            <w:tcW w:w="2410" w:type="dxa"/>
            <w:shd w:val="clear" w:color="auto" w:fill="D1E0D7"/>
          </w:tcPr>
          <w:p w:rsidR="000672F7" w:rsidRPr="00A55579" w:rsidRDefault="000672F7" w:rsidP="00D13A7A">
            <w:pPr>
              <w:pStyle w:val="berschrift3"/>
              <w:spacing w:before="60"/>
            </w:pPr>
            <w:r>
              <w:t xml:space="preserve">Vertretung der </w:t>
            </w:r>
            <w:r>
              <w:br/>
              <w:t>Anstellungsbehörde</w:t>
            </w:r>
            <w:r w:rsidR="004E54E6">
              <w:t xml:space="preserve"> </w:t>
            </w:r>
            <w:r>
              <w:t xml:space="preserve">/ </w:t>
            </w:r>
            <w:r>
              <w:br/>
            </w:r>
            <w:r w:rsidR="00D13A7A">
              <w:t>a</w:t>
            </w:r>
            <w:r>
              <w:t>ndere Person</w:t>
            </w:r>
          </w:p>
        </w:tc>
        <w:tc>
          <w:tcPr>
            <w:tcW w:w="6548" w:type="dxa"/>
            <w:gridSpan w:val="2"/>
            <w:shd w:val="clear" w:color="auto" w:fill="D1E0D7"/>
          </w:tcPr>
          <w:p w:rsidR="000672F7" w:rsidRDefault="000672F7" w:rsidP="00626D03">
            <w:pPr>
              <w:pStyle w:val="NurText"/>
            </w:pPr>
            <w:r w:rsidRPr="000672F7">
              <w:t>Bemerkungen zur Standortbestimmung</w:t>
            </w:r>
          </w:p>
          <w:p w:rsidR="006676B5" w:rsidRPr="006676B5" w:rsidRDefault="000672F7" w:rsidP="00D11DB7">
            <w:pPr>
              <w:pStyle w:val="NurText"/>
              <w:rPr>
                <w:sz w:val="22"/>
                <w:szCs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  <w:tr w:rsidR="000672F7" w:rsidRPr="003C6B17" w:rsidTr="000D31B4">
        <w:tc>
          <w:tcPr>
            <w:tcW w:w="2410" w:type="dxa"/>
            <w:shd w:val="clear" w:color="auto" w:fill="D1E0D7"/>
          </w:tcPr>
          <w:p w:rsidR="000672F7" w:rsidRPr="00A55579" w:rsidRDefault="000672F7" w:rsidP="00626D03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D1E0D7"/>
            <w:vAlign w:val="bottom"/>
          </w:tcPr>
          <w:p w:rsidR="000672F7" w:rsidRPr="00467D3F" w:rsidRDefault="000672F7" w:rsidP="00626D03">
            <w:pPr>
              <w:pStyle w:val="NurText"/>
              <w:rPr>
                <w:rStyle w:val="TextkrperZchn"/>
              </w:rPr>
            </w:pPr>
            <w:r w:rsidRPr="000672F7">
              <w:t>Bestätigung, dass die Standortbestimmung stattgefunden hat</w:t>
            </w:r>
          </w:p>
        </w:tc>
      </w:tr>
      <w:tr w:rsidR="000672F7" w:rsidRPr="00A40A1B" w:rsidTr="000D31B4">
        <w:tc>
          <w:tcPr>
            <w:tcW w:w="2410" w:type="dxa"/>
            <w:shd w:val="clear" w:color="auto" w:fill="D1E0D7"/>
          </w:tcPr>
          <w:p w:rsidR="000672F7" w:rsidRPr="00A40A1B" w:rsidRDefault="000672F7" w:rsidP="00626D03">
            <w:pPr>
              <w:pStyle w:val="NurText"/>
            </w:pPr>
          </w:p>
        </w:tc>
        <w:tc>
          <w:tcPr>
            <w:tcW w:w="2693" w:type="dxa"/>
            <w:shd w:val="clear" w:color="auto" w:fill="D1E0D7"/>
            <w:vAlign w:val="bottom"/>
          </w:tcPr>
          <w:p w:rsidR="000672F7" w:rsidRPr="00A40A1B" w:rsidRDefault="000672F7" w:rsidP="00626D03">
            <w:pPr>
              <w:pStyle w:val="NurText"/>
            </w:pPr>
            <w:r>
              <w:t>Datum</w:t>
            </w:r>
            <w:r w:rsidR="008271B0">
              <w:t>  </w:t>
            </w:r>
            <w:r>
              <w:t xml:space="preserve"> </w:t>
            </w: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3855" w:type="dxa"/>
            <w:shd w:val="clear" w:color="auto" w:fill="D1E0D7"/>
            <w:vAlign w:val="bottom"/>
          </w:tcPr>
          <w:p w:rsidR="000672F7" w:rsidRPr="00A40A1B" w:rsidRDefault="000672F7" w:rsidP="00626D03">
            <w:pPr>
              <w:pStyle w:val="NurText"/>
            </w:pPr>
            <w:r>
              <w:t>Unterschrift</w:t>
            </w:r>
          </w:p>
        </w:tc>
      </w:tr>
      <w:tr w:rsidR="000672F7" w:rsidRPr="003C6B17" w:rsidTr="000D31B4">
        <w:tc>
          <w:tcPr>
            <w:tcW w:w="2410" w:type="dxa"/>
            <w:shd w:val="clear" w:color="auto" w:fill="D1E0D7"/>
          </w:tcPr>
          <w:p w:rsidR="000672F7" w:rsidRPr="00A55579" w:rsidRDefault="000672F7" w:rsidP="00626D03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D1E0D7"/>
            <w:vAlign w:val="bottom"/>
          </w:tcPr>
          <w:p w:rsidR="000672F7" w:rsidRPr="00BD08E3" w:rsidRDefault="000672F7" w:rsidP="00626D03">
            <w:pPr>
              <w:pStyle w:val="NurText"/>
            </w:pPr>
            <w:r>
              <w:t>Datum</w:t>
            </w:r>
            <w:r w:rsidR="004E54E6">
              <w:t xml:space="preserve"> </w:t>
            </w:r>
            <w:r>
              <w:t>/</w:t>
            </w:r>
            <w:r w:rsidR="004E54E6">
              <w:t xml:space="preserve"> </w:t>
            </w:r>
            <w:r>
              <w:t>Zeitraum für das nächste Gespräch</w:t>
            </w:r>
            <w:r w:rsidR="00F07567">
              <w:t xml:space="preserve"> </w:t>
            </w:r>
            <w:r w:rsidR="00F07567"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7567" w:rsidRPr="00467D3F">
              <w:rPr>
                <w:rStyle w:val="TextkrperZchn"/>
              </w:rPr>
              <w:instrText xml:space="preserve"> FORMTEXT </w:instrText>
            </w:r>
            <w:r w:rsidR="00F07567" w:rsidRPr="00467D3F">
              <w:rPr>
                <w:rStyle w:val="TextkrperZchn"/>
              </w:rPr>
            </w:r>
            <w:r w:rsidR="00F07567" w:rsidRPr="00467D3F">
              <w:rPr>
                <w:rStyle w:val="TextkrperZchn"/>
              </w:rPr>
              <w:fldChar w:fldCharType="separate"/>
            </w:r>
            <w:r w:rsidR="00F07567" w:rsidRPr="00467D3F">
              <w:rPr>
                <w:rStyle w:val="TextkrperZchn"/>
              </w:rPr>
              <w:t> </w:t>
            </w:r>
            <w:r w:rsidR="00F07567" w:rsidRPr="00467D3F">
              <w:rPr>
                <w:rStyle w:val="TextkrperZchn"/>
              </w:rPr>
              <w:t> </w:t>
            </w:r>
            <w:r w:rsidR="00F07567" w:rsidRPr="00467D3F">
              <w:rPr>
                <w:rStyle w:val="TextkrperZchn"/>
              </w:rPr>
              <w:t> </w:t>
            </w:r>
            <w:r w:rsidR="00F07567" w:rsidRPr="00467D3F">
              <w:rPr>
                <w:rStyle w:val="TextkrperZchn"/>
              </w:rPr>
              <w:t> </w:t>
            </w:r>
            <w:r w:rsidR="00F07567" w:rsidRPr="00467D3F">
              <w:rPr>
                <w:rStyle w:val="TextkrperZchn"/>
              </w:rPr>
              <w:t> </w:t>
            </w:r>
            <w:r w:rsidR="00F07567" w:rsidRPr="00467D3F">
              <w:rPr>
                <w:rStyle w:val="TextkrperZchn"/>
              </w:rPr>
              <w:fldChar w:fldCharType="end"/>
            </w:r>
          </w:p>
        </w:tc>
      </w:tr>
      <w:tr w:rsidR="0046293A" w:rsidRPr="003C6B17" w:rsidTr="000D31B4">
        <w:tc>
          <w:tcPr>
            <w:tcW w:w="2410" w:type="dxa"/>
            <w:shd w:val="clear" w:color="auto" w:fill="D1E0D7"/>
          </w:tcPr>
          <w:p w:rsidR="0046293A" w:rsidRPr="00A55579" w:rsidRDefault="0046293A" w:rsidP="00626D03">
            <w:pPr>
              <w:pStyle w:val="NurText"/>
            </w:pPr>
          </w:p>
        </w:tc>
        <w:tc>
          <w:tcPr>
            <w:tcW w:w="6548" w:type="dxa"/>
            <w:gridSpan w:val="2"/>
            <w:shd w:val="clear" w:color="auto" w:fill="D1E0D7"/>
            <w:vAlign w:val="bottom"/>
          </w:tcPr>
          <w:p w:rsidR="0046293A" w:rsidRPr="004E54E6" w:rsidRDefault="000672F7" w:rsidP="00626D03">
            <w:pPr>
              <w:pStyle w:val="NurText"/>
            </w:pPr>
            <w:r w:rsidRPr="004E54E6">
              <w:t>Weitergeleitet an die für die Standortbestimmung «Funktion Schulleitung» zuständige Person</w:t>
            </w:r>
          </w:p>
        </w:tc>
      </w:tr>
      <w:tr w:rsidR="000672F7" w:rsidRPr="00A40A1B" w:rsidTr="000D31B4">
        <w:tc>
          <w:tcPr>
            <w:tcW w:w="2410" w:type="dxa"/>
            <w:shd w:val="clear" w:color="auto" w:fill="D1E0D7"/>
          </w:tcPr>
          <w:p w:rsidR="000672F7" w:rsidRPr="00A40A1B" w:rsidRDefault="000672F7" w:rsidP="00626D03">
            <w:pPr>
              <w:pStyle w:val="NurText"/>
            </w:pPr>
          </w:p>
        </w:tc>
        <w:tc>
          <w:tcPr>
            <w:tcW w:w="2693" w:type="dxa"/>
            <w:shd w:val="clear" w:color="auto" w:fill="D1E0D7"/>
            <w:vAlign w:val="bottom"/>
          </w:tcPr>
          <w:p w:rsidR="000672F7" w:rsidRPr="00A40A1B" w:rsidRDefault="000672F7" w:rsidP="00626D03">
            <w:pPr>
              <w:pStyle w:val="NurText"/>
            </w:pPr>
            <w:r>
              <w:t>am</w:t>
            </w:r>
            <w:r w:rsidR="008271B0">
              <w:t>  </w:t>
            </w:r>
            <w:r>
              <w:t xml:space="preserve"> </w:t>
            </w: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  <w:tc>
          <w:tcPr>
            <w:tcW w:w="3855" w:type="dxa"/>
            <w:shd w:val="clear" w:color="auto" w:fill="D1E0D7"/>
            <w:vAlign w:val="bottom"/>
          </w:tcPr>
          <w:p w:rsidR="000672F7" w:rsidRPr="00A40A1B" w:rsidRDefault="000672F7" w:rsidP="00626D03">
            <w:pPr>
              <w:pStyle w:val="NurText"/>
            </w:pPr>
            <w:r>
              <w:t>an</w:t>
            </w:r>
            <w:r w:rsidR="008271B0">
              <w:t>  </w:t>
            </w:r>
            <w:r>
              <w:t xml:space="preserve"> </w:t>
            </w: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0672F7" w:rsidRDefault="000672F7" w:rsidP="00BD1482">
      <w:pPr>
        <w:pStyle w:val="berschrift1"/>
        <w:pageBreakBefore/>
      </w:pPr>
      <w:r>
        <w:lastRenderedPageBreak/>
        <w:t>Teil II</w:t>
      </w:r>
    </w:p>
    <w:tbl>
      <w:tblPr>
        <w:tblW w:w="0" w:type="auto"/>
        <w:tblInd w:w="23" w:type="dxa"/>
        <w:tblBorders>
          <w:top w:val="single" w:sz="18" w:space="0" w:color="FFFFFF"/>
          <w:left w:val="single" w:sz="18" w:space="0" w:color="FFFFFF"/>
          <w:right w:val="single" w:sz="18" w:space="0" w:color="FFFFFF"/>
        </w:tblBorders>
        <w:shd w:val="clear" w:color="auto" w:fill="D1E0D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8"/>
      </w:tblGrid>
      <w:tr w:rsidR="00760761" w:rsidRPr="003C6B17" w:rsidTr="00BD1482">
        <w:trPr>
          <w:trHeight w:val="1247"/>
        </w:trPr>
        <w:tc>
          <w:tcPr>
            <w:tcW w:w="8958" w:type="dxa"/>
            <w:shd w:val="clear" w:color="auto" w:fill="D1E0D7"/>
          </w:tcPr>
          <w:p w:rsidR="00760761" w:rsidRDefault="00760761" w:rsidP="00626D03">
            <w:pPr>
              <w:pStyle w:val="berschrift3"/>
            </w:pPr>
            <w:r>
              <w:t>Unterrichten, Erziehen, Beraten und Begleiten</w:t>
            </w:r>
          </w:p>
          <w:p w:rsidR="00760761" w:rsidRDefault="00760761" w:rsidP="00626D03">
            <w:pPr>
              <w:pStyle w:val="NurText"/>
            </w:pPr>
            <w:r>
              <w:t>(</w:t>
            </w:r>
            <w:r w:rsidRPr="00760761">
              <w:t>Fachwissen, Klassenführung, Unterrichtsklima, Motivierung, Strukturiertheit, Wirkungsorientierung, Unterstützung, Lernaktivierung, Methodenvariation, Konsolidierung, Passung usw.)</w:t>
            </w:r>
          </w:p>
          <w:p w:rsidR="00F07567" w:rsidRPr="00F07567" w:rsidRDefault="00947860" w:rsidP="00F07567">
            <w:pPr>
              <w:pStyle w:val="NurText"/>
              <w:rPr>
                <w:sz w:val="22"/>
              </w:rPr>
            </w:pPr>
            <w:r w:rsidRPr="00467D3F">
              <w:rPr>
                <w:rStyle w:val="TextkrperZch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7D3F">
              <w:rPr>
                <w:rStyle w:val="TextkrperZchn"/>
              </w:rPr>
              <w:instrText xml:space="preserve"> FORMTEXT </w:instrText>
            </w:r>
            <w:r w:rsidRPr="00467D3F">
              <w:rPr>
                <w:rStyle w:val="TextkrperZchn"/>
              </w:rPr>
            </w:r>
            <w:r w:rsidRPr="00467D3F">
              <w:rPr>
                <w:rStyle w:val="TextkrperZchn"/>
              </w:rPr>
              <w:fldChar w:fldCharType="separate"/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t> </w:t>
            </w:r>
            <w:r w:rsidRPr="00467D3F">
              <w:rPr>
                <w:rStyle w:val="TextkrperZchn"/>
              </w:rPr>
              <w:fldChar w:fldCharType="end"/>
            </w:r>
          </w:p>
        </w:tc>
      </w:tr>
    </w:tbl>
    <w:p w:rsidR="009B3FB8" w:rsidRPr="00200790" w:rsidRDefault="009B3FB8" w:rsidP="00626D03">
      <w:pPr>
        <w:spacing w:line="20" w:lineRule="exact"/>
        <w:rPr>
          <w:sz w:val="2"/>
          <w:szCs w:val="2"/>
        </w:rPr>
      </w:pPr>
    </w:p>
    <w:sectPr w:rsidR="009B3FB8" w:rsidRPr="00200790" w:rsidSect="0020079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7" w:h="16840" w:code="9"/>
      <w:pgMar w:top="1701" w:right="1134" w:bottom="1021" w:left="1814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0C55" w:rsidRDefault="00300C55">
      <w:r>
        <w:separator/>
      </w:r>
    </w:p>
  </w:endnote>
  <w:endnote w:type="continuationSeparator" w:id="0">
    <w:p w:rsidR="00300C55" w:rsidRDefault="00300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2F7" w:rsidRPr="000672F7" w:rsidRDefault="000672F7" w:rsidP="000672F7">
    <w:pPr>
      <w:jc w:val="center"/>
      <w:rPr>
        <w:sz w:val="12"/>
        <w:szCs w:val="12"/>
      </w:rPr>
    </w:pPr>
    <w:r w:rsidRPr="000672F7">
      <w:rPr>
        <w:sz w:val="12"/>
        <w:szCs w:val="12"/>
      </w:rPr>
      <w:t xml:space="preserve">Die Schulleitung erhält das Original des Gesprächsformulars. </w:t>
    </w:r>
  </w:p>
  <w:p w:rsidR="000672F7" w:rsidRPr="00500748" w:rsidRDefault="000672F7" w:rsidP="000672F7">
    <w:pPr>
      <w:jc w:val="center"/>
      <w:rPr>
        <w:sz w:val="12"/>
        <w:szCs w:val="12"/>
      </w:rPr>
    </w:pPr>
    <w:r w:rsidRPr="000672F7">
      <w:rPr>
        <w:sz w:val="12"/>
        <w:szCs w:val="12"/>
      </w:rPr>
      <w:t>Eine Kopie von Teil I ist im Personaldossier abzulegen.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2F7" w:rsidRPr="000672F7" w:rsidRDefault="000672F7" w:rsidP="000672F7">
    <w:pPr>
      <w:jc w:val="center"/>
      <w:rPr>
        <w:sz w:val="12"/>
        <w:szCs w:val="12"/>
      </w:rPr>
    </w:pPr>
    <w:r w:rsidRPr="000672F7">
      <w:rPr>
        <w:sz w:val="12"/>
        <w:szCs w:val="12"/>
      </w:rPr>
      <w:t xml:space="preserve">Die Schulleitung erhält das Original des Gesprächsformulars. </w:t>
    </w:r>
  </w:p>
  <w:p w:rsidR="00500748" w:rsidRPr="00500748" w:rsidRDefault="000672F7" w:rsidP="000672F7">
    <w:pPr>
      <w:jc w:val="center"/>
      <w:rPr>
        <w:sz w:val="12"/>
        <w:szCs w:val="12"/>
      </w:rPr>
    </w:pPr>
    <w:r w:rsidRPr="000672F7">
      <w:rPr>
        <w:sz w:val="12"/>
        <w:szCs w:val="12"/>
      </w:rPr>
      <w:t>Eine Kopie von Teil I ist im Personaldossier abzulegen.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0C55" w:rsidRDefault="00300C55">
      <w:r>
        <w:separator/>
      </w:r>
    </w:p>
  </w:footnote>
  <w:footnote w:type="continuationSeparator" w:id="0">
    <w:p w:rsidR="00300C55" w:rsidRDefault="00300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FA5" w:rsidRDefault="00771410" w:rsidP="000F53CF">
    <w:pPr>
      <w:spacing w:after="100"/>
      <w:jc w:val="right"/>
      <w:rPr>
        <w:sz w:val="12"/>
        <w:szCs w:val="12"/>
      </w:rPr>
    </w:pPr>
    <w:r>
      <w:rPr>
        <w:noProof/>
        <w:sz w:val="12"/>
        <w:szCs w:val="12"/>
        <w:lang w:eastAsia="de-CH"/>
      </w:rPr>
      <w:drawing>
        <wp:anchor distT="0" distB="0" distL="114300" distR="114300" simplePos="0" relativeHeight="251657728" behindDoc="0" locked="0" layoutInCell="1" allowOverlap="0" wp14:anchorId="45AB1A8D" wp14:editId="50267873">
          <wp:simplePos x="0" y="0"/>
          <wp:positionH relativeFrom="column">
            <wp:posOffset>5381625</wp:posOffset>
          </wp:positionH>
          <wp:positionV relativeFrom="paragraph">
            <wp:posOffset>2540</wp:posOffset>
          </wp:positionV>
          <wp:extent cx="733425" cy="254635"/>
          <wp:effectExtent l="0" t="0" r="9525" b="0"/>
          <wp:wrapNone/>
          <wp:docPr id="3" name="Bild 12" descr="132194_VertebralBodyAug_Bern_18-4-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2" descr="132194_VertebralBodyAug_Bern_18-4-20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3" t="19934" r="60132" b="71115"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54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1FA5" w:rsidRPr="006C5184" w:rsidRDefault="00851FA5" w:rsidP="000F53CF">
    <w:pPr>
      <w:spacing w:after="100"/>
      <w:jc w:val="right"/>
      <w:rPr>
        <w:sz w:val="12"/>
        <w:szCs w:val="12"/>
      </w:rPr>
    </w:pPr>
  </w:p>
  <w:p w:rsidR="00851FA5" w:rsidRPr="006C5184" w:rsidRDefault="006E054D" w:rsidP="000F53CF">
    <w:pPr>
      <w:spacing w:after="100"/>
      <w:ind w:left="454"/>
      <w:jc w:val="right"/>
      <w:rPr>
        <w:sz w:val="12"/>
        <w:szCs w:val="12"/>
      </w:rPr>
    </w:pPr>
    <w:r w:rsidRPr="006C5184">
      <w:rPr>
        <w:rStyle w:val="Seitenzahl"/>
        <w:szCs w:val="12"/>
      </w:rPr>
      <w:fldChar w:fldCharType="begin"/>
    </w:r>
    <w:r w:rsidR="00851FA5" w:rsidRPr="006C5184">
      <w:rPr>
        <w:rStyle w:val="Seitenzahl"/>
        <w:szCs w:val="12"/>
        <w:lang w:val="en-GB"/>
      </w:rPr>
      <w:instrText xml:space="preserve"> DATE \@ "dd MMMM yyyy" </w:instrText>
    </w:r>
    <w:r w:rsidRPr="006C5184">
      <w:rPr>
        <w:rStyle w:val="Seitenzahl"/>
        <w:szCs w:val="12"/>
      </w:rPr>
      <w:fldChar w:fldCharType="separate"/>
    </w:r>
    <w:r w:rsidR="008315D4">
      <w:rPr>
        <w:rStyle w:val="Seitenzahl"/>
        <w:noProof/>
        <w:szCs w:val="12"/>
        <w:lang w:val="en-GB"/>
      </w:rPr>
      <w:t>18 December 2019</w:t>
    </w:r>
    <w:r w:rsidRPr="006C5184">
      <w:rPr>
        <w:rStyle w:val="Seitenzahl"/>
        <w:szCs w:val="12"/>
      </w:rPr>
      <w:fldChar w:fldCharType="end"/>
    </w:r>
    <w:r w:rsidR="00851FA5" w:rsidRPr="006C5184">
      <w:rPr>
        <w:rStyle w:val="Seitenzahl"/>
        <w:szCs w:val="12"/>
      </w:rPr>
      <w:t>       </w:t>
    </w:r>
    <w:r w:rsidRPr="006C5184">
      <w:rPr>
        <w:sz w:val="12"/>
        <w:szCs w:val="12"/>
      </w:rPr>
      <w:fldChar w:fldCharType="begin"/>
    </w:r>
    <w:r w:rsidR="00851FA5" w:rsidRPr="006C5184">
      <w:rPr>
        <w:sz w:val="12"/>
        <w:szCs w:val="12"/>
      </w:rPr>
      <w:instrText xml:space="preserve"> PAGE </w:instrText>
    </w:r>
    <w:r w:rsidRPr="006C5184">
      <w:rPr>
        <w:sz w:val="12"/>
        <w:szCs w:val="12"/>
      </w:rPr>
      <w:fldChar w:fldCharType="separate"/>
    </w:r>
    <w:r w:rsidR="00771410">
      <w:rPr>
        <w:noProof/>
        <w:sz w:val="12"/>
        <w:szCs w:val="12"/>
      </w:rPr>
      <w:t>2</w:t>
    </w:r>
    <w:r w:rsidRPr="006C5184">
      <w:rPr>
        <w:sz w:val="12"/>
        <w:szCs w:val="12"/>
      </w:rPr>
      <w:fldChar w:fldCharType="end"/>
    </w:r>
    <w:r w:rsidR="00851FA5" w:rsidRPr="006C5184">
      <w:rPr>
        <w:sz w:val="12"/>
        <w:szCs w:val="12"/>
      </w:rPr>
      <w:t>/</w:t>
    </w:r>
    <w:r w:rsidRPr="006C5184">
      <w:rPr>
        <w:sz w:val="12"/>
        <w:szCs w:val="12"/>
      </w:rPr>
      <w:fldChar w:fldCharType="begin"/>
    </w:r>
    <w:r w:rsidR="00851FA5" w:rsidRPr="006C5184">
      <w:rPr>
        <w:sz w:val="12"/>
        <w:szCs w:val="12"/>
      </w:rPr>
      <w:instrText xml:space="preserve"> NUMPAGES  </w:instrText>
    </w:r>
    <w:r w:rsidRPr="006C5184">
      <w:rPr>
        <w:sz w:val="12"/>
        <w:szCs w:val="12"/>
      </w:rPr>
      <w:fldChar w:fldCharType="separate"/>
    </w:r>
    <w:r w:rsidR="00300C55">
      <w:rPr>
        <w:noProof/>
        <w:sz w:val="12"/>
        <w:szCs w:val="12"/>
      </w:rPr>
      <w:t>2</w:t>
    </w:r>
    <w:r w:rsidRPr="006C5184">
      <w:rPr>
        <w:sz w:val="12"/>
        <w:szCs w:val="12"/>
      </w:rPr>
      <w:fldChar w:fldCharType="end"/>
    </w:r>
  </w:p>
  <w:p w:rsidR="00851FA5" w:rsidRPr="006C5184" w:rsidRDefault="00851FA5" w:rsidP="000F53CF">
    <w:pPr>
      <w:pStyle w:val="Kopfzeile"/>
      <w:pBdr>
        <w:top w:val="single" w:sz="4" w:space="1" w:color="A6A6A6"/>
      </w:pBdr>
      <w:spacing w:after="100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A5C" w:rsidRPr="00947860" w:rsidRDefault="00771410" w:rsidP="00771410">
    <w:pPr>
      <w:pStyle w:val="Kopfzeile"/>
      <w:rPr>
        <w:sz w:val="15"/>
        <w:szCs w:val="15"/>
      </w:rPr>
    </w:pPr>
    <w:r w:rsidRPr="00947860">
      <w:rPr>
        <w:sz w:val="15"/>
        <w:szCs w:val="15"/>
      </w:rPr>
      <w:br/>
    </w:r>
    <w:r w:rsidRPr="00947860">
      <w:rPr>
        <w:rFonts w:ascii="Arial Black" w:hAnsi="Arial Black" w:cs="HelveticaNeue-Heavy"/>
        <w:color w:val="000000"/>
        <w:sz w:val="15"/>
        <w:szCs w:val="15"/>
      </w:rPr>
      <w:tab/>
    </w:r>
    <w:r w:rsidRPr="00947860">
      <w:rPr>
        <w:rFonts w:cs="Arial"/>
        <w:color w:val="000000"/>
        <w:sz w:val="15"/>
        <w:szCs w:val="15"/>
      </w:rPr>
      <w:t>Seite</w:t>
    </w:r>
    <w:r w:rsidRPr="00947860">
      <w:rPr>
        <w:rFonts w:ascii="Arial Black" w:hAnsi="Arial Black" w:cs="HelveticaNeue-Heavy"/>
        <w:color w:val="000000"/>
        <w:sz w:val="15"/>
        <w:szCs w:val="15"/>
      </w:rPr>
      <w:t xml:space="preserve"> 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PAGE </w:instrText>
    </w:r>
    <w:r w:rsidRPr="00947860">
      <w:rPr>
        <w:sz w:val="15"/>
        <w:szCs w:val="15"/>
      </w:rPr>
      <w:fldChar w:fldCharType="separate"/>
    </w:r>
    <w:r w:rsidR="008315D4">
      <w:rPr>
        <w:noProof/>
        <w:sz w:val="15"/>
        <w:szCs w:val="15"/>
      </w:rPr>
      <w:t>2</w:t>
    </w:r>
    <w:r w:rsidRPr="00947860">
      <w:rPr>
        <w:sz w:val="15"/>
        <w:szCs w:val="15"/>
      </w:rPr>
      <w:fldChar w:fldCharType="end"/>
    </w:r>
    <w:r w:rsidRPr="00947860">
      <w:rPr>
        <w:sz w:val="15"/>
        <w:szCs w:val="15"/>
      </w:rPr>
      <w:t>/</w:t>
    </w:r>
    <w:r w:rsidRPr="00947860">
      <w:rPr>
        <w:sz w:val="15"/>
        <w:szCs w:val="15"/>
      </w:rPr>
      <w:fldChar w:fldCharType="begin"/>
    </w:r>
    <w:r w:rsidRPr="00947860">
      <w:rPr>
        <w:sz w:val="15"/>
        <w:szCs w:val="15"/>
      </w:rPr>
      <w:instrText xml:space="preserve"> NUMPAGES  </w:instrText>
    </w:r>
    <w:r w:rsidRPr="00947860">
      <w:rPr>
        <w:sz w:val="15"/>
        <w:szCs w:val="15"/>
      </w:rPr>
      <w:fldChar w:fldCharType="separate"/>
    </w:r>
    <w:r w:rsidR="008315D4">
      <w:rPr>
        <w:noProof/>
        <w:sz w:val="15"/>
        <w:szCs w:val="15"/>
      </w:rPr>
      <w:t>2</w:t>
    </w:r>
    <w:r w:rsidRPr="00947860">
      <w:rPr>
        <w:sz w:val="15"/>
        <w:szCs w:val="15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F88" w:rsidRDefault="00534F88" w:rsidP="00534F88">
    <w:pPr>
      <w:pStyle w:val="Kopfzeile"/>
      <w:ind w:left="-142"/>
    </w:pPr>
    <w:r w:rsidRPr="0014524B">
      <w:rPr>
        <w:noProof/>
        <w:lang w:val="de-CH" w:eastAsia="de-CH"/>
      </w:rPr>
      <w:drawing>
        <wp:anchor distT="0" distB="0" distL="114300" distR="114300" simplePos="0" relativeHeight="251659776" behindDoc="1" locked="1" layoutInCell="1" allowOverlap="1" wp14:anchorId="6A7E26FC" wp14:editId="04AA7C8C">
          <wp:simplePos x="0" y="0"/>
          <wp:positionH relativeFrom="page">
            <wp:posOffset>20320</wp:posOffset>
          </wp:positionH>
          <wp:positionV relativeFrom="page">
            <wp:posOffset>10160</wp:posOffset>
          </wp:positionV>
          <wp:extent cx="7559675" cy="1763395"/>
          <wp:effectExtent l="0" t="0" r="3175" b="0"/>
          <wp:wrapNone/>
          <wp:docPr id="26" name="e16b42fa-2831-4f8b-829b-ae8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76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34F88" w:rsidRDefault="00534F88" w:rsidP="00534F88">
    <w:pPr>
      <w:pStyle w:val="Kopfzeile"/>
    </w:pPr>
  </w:p>
  <w:p w:rsidR="00534F88" w:rsidRDefault="00534F88" w:rsidP="00534F88">
    <w:pPr>
      <w:pStyle w:val="Kopfzeile"/>
    </w:pPr>
  </w:p>
  <w:p w:rsidR="00534F88" w:rsidRDefault="00534F88" w:rsidP="00534F88">
    <w:pPr>
      <w:pStyle w:val="Kopfzeile"/>
    </w:pPr>
  </w:p>
  <w:p w:rsidR="00534F88" w:rsidRDefault="00534F88" w:rsidP="00534F88">
    <w:pPr>
      <w:pStyle w:val="Kopfzeile"/>
    </w:pPr>
  </w:p>
  <w:p w:rsidR="00534F88" w:rsidRDefault="00534F88" w:rsidP="00534F88">
    <w:pPr>
      <w:pStyle w:val="Kopfzeile"/>
    </w:pPr>
  </w:p>
  <w:p w:rsidR="00534F88" w:rsidRDefault="00534F88" w:rsidP="00534F88">
    <w:pPr>
      <w:pStyle w:val="Kopfzeile"/>
    </w:pPr>
  </w:p>
  <w:p w:rsidR="00534F88" w:rsidRPr="00AD428E" w:rsidRDefault="00534F88" w:rsidP="00534F88">
    <w:pPr>
      <w:pStyle w:val="Kopfzeile"/>
    </w:pPr>
    <w:r w:rsidRPr="00587134">
      <w:rPr>
        <w:sz w:val="17"/>
        <w:szCs w:val="17"/>
      </w:rPr>
      <w:t>Bildungs- und Kulturdirektion</w:t>
    </w:r>
    <w:r w:rsidRPr="00587134">
      <w:rPr>
        <w:sz w:val="17"/>
        <w:szCs w:val="17"/>
      </w:rPr>
      <w:tab/>
    </w:r>
    <w:r w:rsidRPr="00587134">
      <w:rPr>
        <w:rFonts w:cs="Arial"/>
        <w:color w:val="000000"/>
        <w:sz w:val="17"/>
        <w:szCs w:val="17"/>
      </w:rPr>
      <w:t>Seite</w:t>
    </w:r>
    <w:r w:rsidRPr="00587134">
      <w:rPr>
        <w:rFonts w:ascii="Arial Black" w:hAnsi="Arial Black" w:cs="HelveticaNeue-Heavy"/>
        <w:color w:val="000000"/>
        <w:sz w:val="17"/>
        <w:szCs w:val="17"/>
      </w:rPr>
      <w:t xml:space="preserve"> </w:t>
    </w:r>
    <w:r w:rsidRPr="00587134">
      <w:rPr>
        <w:sz w:val="17"/>
        <w:szCs w:val="17"/>
      </w:rPr>
      <w:fldChar w:fldCharType="begin"/>
    </w:r>
    <w:r w:rsidRPr="00587134">
      <w:rPr>
        <w:sz w:val="17"/>
        <w:szCs w:val="17"/>
      </w:rPr>
      <w:instrText xml:space="preserve"> PAGE </w:instrText>
    </w:r>
    <w:r w:rsidRPr="00587134">
      <w:rPr>
        <w:sz w:val="17"/>
        <w:szCs w:val="17"/>
      </w:rPr>
      <w:fldChar w:fldCharType="separate"/>
    </w:r>
    <w:r w:rsidR="008315D4">
      <w:rPr>
        <w:noProof/>
        <w:sz w:val="17"/>
        <w:szCs w:val="17"/>
      </w:rPr>
      <w:t>1</w:t>
    </w:r>
    <w:r w:rsidRPr="00587134">
      <w:rPr>
        <w:sz w:val="17"/>
        <w:szCs w:val="17"/>
      </w:rPr>
      <w:fldChar w:fldCharType="end"/>
    </w:r>
    <w:r w:rsidRPr="00587134">
      <w:rPr>
        <w:sz w:val="17"/>
        <w:szCs w:val="17"/>
      </w:rPr>
      <w:t>/</w:t>
    </w:r>
    <w:r w:rsidRPr="00587134">
      <w:rPr>
        <w:sz w:val="17"/>
        <w:szCs w:val="17"/>
      </w:rPr>
      <w:fldChar w:fldCharType="begin"/>
    </w:r>
    <w:r w:rsidRPr="00587134">
      <w:rPr>
        <w:sz w:val="17"/>
        <w:szCs w:val="17"/>
      </w:rPr>
      <w:instrText xml:space="preserve"> NUMPAGES  </w:instrText>
    </w:r>
    <w:r w:rsidRPr="00587134">
      <w:rPr>
        <w:sz w:val="17"/>
        <w:szCs w:val="17"/>
      </w:rPr>
      <w:fldChar w:fldCharType="separate"/>
    </w:r>
    <w:r w:rsidR="008315D4">
      <w:rPr>
        <w:noProof/>
        <w:sz w:val="17"/>
        <w:szCs w:val="17"/>
      </w:rPr>
      <w:t>2</w:t>
    </w:r>
    <w:r w:rsidRPr="00587134">
      <w:rPr>
        <w:sz w:val="17"/>
        <w:szCs w:val="17"/>
      </w:rPr>
      <w:fldChar w:fldCharType="end"/>
    </w:r>
    <w:r w:rsidRPr="00587134">
      <w:rPr>
        <w:sz w:val="17"/>
        <w:szCs w:val="17"/>
      </w:rPr>
      <w:br/>
      <w:t>Amt für Kindergarten, Volksschule und Beratung</w:t>
    </w:r>
    <w:r>
      <w:tab/>
    </w:r>
    <w:r w:rsidRPr="00587134">
      <w:rPr>
        <w:sz w:val="17"/>
        <w:szCs w:val="17"/>
      </w:rPr>
      <w:t>2019.ERZ.72747 / 20702</w:t>
    </w:r>
    <w:r>
      <w:rPr>
        <w:sz w:val="17"/>
        <w:szCs w:val="17"/>
      </w:rPr>
      <w:t>2</w:t>
    </w:r>
  </w:p>
  <w:p w:rsidR="002E02F0" w:rsidRPr="00534F88" w:rsidRDefault="002E02F0" w:rsidP="00534F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5061B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00FF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048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6A2F3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8EF7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0E81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9E87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00FB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962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88C3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AA52311"/>
    <w:multiLevelType w:val="hybridMultilevel"/>
    <w:tmpl w:val="3D123CFE"/>
    <w:lvl w:ilvl="0" w:tplc="D3CE13A0">
      <w:start w:val="7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1" w15:restartNumberingAfterBreak="0">
    <w:nsid w:val="612A51EA"/>
    <w:multiLevelType w:val="hybridMultilevel"/>
    <w:tmpl w:val="412A6B90"/>
    <w:lvl w:ilvl="0" w:tplc="819CD4B2">
      <w:start w:val="5"/>
      <w:numFmt w:val="bullet"/>
      <w:lvlText w:val=""/>
      <w:lvlJc w:val="left"/>
      <w:pPr>
        <w:tabs>
          <w:tab w:val="num" w:pos="3975"/>
        </w:tabs>
        <w:ind w:left="3975" w:hanging="435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C55"/>
    <w:rsid w:val="0002239F"/>
    <w:rsid w:val="0002322A"/>
    <w:rsid w:val="00026958"/>
    <w:rsid w:val="000672F7"/>
    <w:rsid w:val="00093F9E"/>
    <w:rsid w:val="0009568A"/>
    <w:rsid w:val="000A62C8"/>
    <w:rsid w:val="000B48F4"/>
    <w:rsid w:val="000C00A8"/>
    <w:rsid w:val="000C1610"/>
    <w:rsid w:val="000D31B4"/>
    <w:rsid w:val="000E0745"/>
    <w:rsid w:val="000E2399"/>
    <w:rsid w:val="000F53CF"/>
    <w:rsid w:val="0011341A"/>
    <w:rsid w:val="00193CB9"/>
    <w:rsid w:val="001B0851"/>
    <w:rsid w:val="001D25C1"/>
    <w:rsid w:val="001F41B7"/>
    <w:rsid w:val="00200790"/>
    <w:rsid w:val="00201059"/>
    <w:rsid w:val="00220D79"/>
    <w:rsid w:val="00230CCB"/>
    <w:rsid w:val="00240EC3"/>
    <w:rsid w:val="0029110A"/>
    <w:rsid w:val="002A2985"/>
    <w:rsid w:val="002A3771"/>
    <w:rsid w:val="002D415C"/>
    <w:rsid w:val="002D71C2"/>
    <w:rsid w:val="002E02F0"/>
    <w:rsid w:val="00300C55"/>
    <w:rsid w:val="00321AC3"/>
    <w:rsid w:val="00336320"/>
    <w:rsid w:val="0035339B"/>
    <w:rsid w:val="0037326B"/>
    <w:rsid w:val="003846C8"/>
    <w:rsid w:val="00393760"/>
    <w:rsid w:val="003A33DF"/>
    <w:rsid w:val="003B4F3D"/>
    <w:rsid w:val="003C2021"/>
    <w:rsid w:val="003C5CFD"/>
    <w:rsid w:val="003C6B17"/>
    <w:rsid w:val="003D534A"/>
    <w:rsid w:val="003D6313"/>
    <w:rsid w:val="003E3C24"/>
    <w:rsid w:val="004222C3"/>
    <w:rsid w:val="00425B71"/>
    <w:rsid w:val="00425DF6"/>
    <w:rsid w:val="004413E4"/>
    <w:rsid w:val="00442835"/>
    <w:rsid w:val="0044374D"/>
    <w:rsid w:val="00454F72"/>
    <w:rsid w:val="0046293A"/>
    <w:rsid w:val="00464965"/>
    <w:rsid w:val="00466508"/>
    <w:rsid w:val="004667C2"/>
    <w:rsid w:val="00467D3F"/>
    <w:rsid w:val="004831A0"/>
    <w:rsid w:val="00492887"/>
    <w:rsid w:val="0049542A"/>
    <w:rsid w:val="004B142E"/>
    <w:rsid w:val="004D0CF0"/>
    <w:rsid w:val="004D4636"/>
    <w:rsid w:val="004D524A"/>
    <w:rsid w:val="004E545C"/>
    <w:rsid w:val="004E54E6"/>
    <w:rsid w:val="004F6D95"/>
    <w:rsid w:val="005006F7"/>
    <w:rsid w:val="00500748"/>
    <w:rsid w:val="005113E3"/>
    <w:rsid w:val="0051440B"/>
    <w:rsid w:val="005229F1"/>
    <w:rsid w:val="005267EF"/>
    <w:rsid w:val="00534F88"/>
    <w:rsid w:val="00546A5C"/>
    <w:rsid w:val="0055416C"/>
    <w:rsid w:val="00570F92"/>
    <w:rsid w:val="00575CDC"/>
    <w:rsid w:val="005760D6"/>
    <w:rsid w:val="005909C6"/>
    <w:rsid w:val="005A58A0"/>
    <w:rsid w:val="005B41B7"/>
    <w:rsid w:val="005C3F23"/>
    <w:rsid w:val="005D5B14"/>
    <w:rsid w:val="005F3811"/>
    <w:rsid w:val="00605306"/>
    <w:rsid w:val="00626D03"/>
    <w:rsid w:val="00656DB3"/>
    <w:rsid w:val="00664A45"/>
    <w:rsid w:val="006653EA"/>
    <w:rsid w:val="006676B5"/>
    <w:rsid w:val="00677831"/>
    <w:rsid w:val="006B6C97"/>
    <w:rsid w:val="006C5184"/>
    <w:rsid w:val="006E054D"/>
    <w:rsid w:val="006E372F"/>
    <w:rsid w:val="006E7717"/>
    <w:rsid w:val="00717535"/>
    <w:rsid w:val="0073169E"/>
    <w:rsid w:val="0073314C"/>
    <w:rsid w:val="00736347"/>
    <w:rsid w:val="00737AFA"/>
    <w:rsid w:val="007421AD"/>
    <w:rsid w:val="00745A91"/>
    <w:rsid w:val="00756A9B"/>
    <w:rsid w:val="00760761"/>
    <w:rsid w:val="00770D21"/>
    <w:rsid w:val="00771410"/>
    <w:rsid w:val="00777588"/>
    <w:rsid w:val="0079129C"/>
    <w:rsid w:val="007A7AB1"/>
    <w:rsid w:val="007C44ED"/>
    <w:rsid w:val="007D724B"/>
    <w:rsid w:val="007E68D3"/>
    <w:rsid w:val="007F3843"/>
    <w:rsid w:val="008271B0"/>
    <w:rsid w:val="008315D4"/>
    <w:rsid w:val="00851FA5"/>
    <w:rsid w:val="00863660"/>
    <w:rsid w:val="0086475F"/>
    <w:rsid w:val="008650E9"/>
    <w:rsid w:val="008704D2"/>
    <w:rsid w:val="008734AF"/>
    <w:rsid w:val="00887214"/>
    <w:rsid w:val="00895F56"/>
    <w:rsid w:val="008A5C12"/>
    <w:rsid w:val="008B7FC8"/>
    <w:rsid w:val="008C32C8"/>
    <w:rsid w:val="008C7CFB"/>
    <w:rsid w:val="008D790B"/>
    <w:rsid w:val="008E1DF8"/>
    <w:rsid w:val="009057B7"/>
    <w:rsid w:val="00911997"/>
    <w:rsid w:val="00911FB3"/>
    <w:rsid w:val="00934A87"/>
    <w:rsid w:val="0094224B"/>
    <w:rsid w:val="00947860"/>
    <w:rsid w:val="00955A27"/>
    <w:rsid w:val="00986A4C"/>
    <w:rsid w:val="0099727E"/>
    <w:rsid w:val="009A5514"/>
    <w:rsid w:val="009B261E"/>
    <w:rsid w:val="009B3FB8"/>
    <w:rsid w:val="009C400D"/>
    <w:rsid w:val="009E076A"/>
    <w:rsid w:val="009E10AF"/>
    <w:rsid w:val="009E483B"/>
    <w:rsid w:val="00A07AB0"/>
    <w:rsid w:val="00A40A1B"/>
    <w:rsid w:val="00A40A62"/>
    <w:rsid w:val="00A55579"/>
    <w:rsid w:val="00A573ED"/>
    <w:rsid w:val="00A70B93"/>
    <w:rsid w:val="00A767E7"/>
    <w:rsid w:val="00A7790C"/>
    <w:rsid w:val="00AA0DDC"/>
    <w:rsid w:val="00AB340D"/>
    <w:rsid w:val="00AC68D0"/>
    <w:rsid w:val="00AC7DA3"/>
    <w:rsid w:val="00AE5B2A"/>
    <w:rsid w:val="00AF3802"/>
    <w:rsid w:val="00AF6438"/>
    <w:rsid w:val="00B10BAE"/>
    <w:rsid w:val="00B16E21"/>
    <w:rsid w:val="00B36D85"/>
    <w:rsid w:val="00B424DA"/>
    <w:rsid w:val="00B4285D"/>
    <w:rsid w:val="00B4661B"/>
    <w:rsid w:val="00B71976"/>
    <w:rsid w:val="00B773E5"/>
    <w:rsid w:val="00B85D62"/>
    <w:rsid w:val="00B94EB6"/>
    <w:rsid w:val="00BA01E8"/>
    <w:rsid w:val="00BB6532"/>
    <w:rsid w:val="00BC5723"/>
    <w:rsid w:val="00BC6D3E"/>
    <w:rsid w:val="00BD08E3"/>
    <w:rsid w:val="00BD1482"/>
    <w:rsid w:val="00BF3BD3"/>
    <w:rsid w:val="00C21F1F"/>
    <w:rsid w:val="00C726E8"/>
    <w:rsid w:val="00C85FB6"/>
    <w:rsid w:val="00C91480"/>
    <w:rsid w:val="00CC5854"/>
    <w:rsid w:val="00CC6945"/>
    <w:rsid w:val="00CD0B07"/>
    <w:rsid w:val="00CD5A63"/>
    <w:rsid w:val="00D03F96"/>
    <w:rsid w:val="00D11DB7"/>
    <w:rsid w:val="00D13A7A"/>
    <w:rsid w:val="00D339A8"/>
    <w:rsid w:val="00D33C1D"/>
    <w:rsid w:val="00D4043D"/>
    <w:rsid w:val="00D556B8"/>
    <w:rsid w:val="00D600B6"/>
    <w:rsid w:val="00D63FF1"/>
    <w:rsid w:val="00D73638"/>
    <w:rsid w:val="00D8532A"/>
    <w:rsid w:val="00D926A1"/>
    <w:rsid w:val="00D96F61"/>
    <w:rsid w:val="00DC743F"/>
    <w:rsid w:val="00DC7E20"/>
    <w:rsid w:val="00DE0C5E"/>
    <w:rsid w:val="00DE5D8B"/>
    <w:rsid w:val="00DF133C"/>
    <w:rsid w:val="00E12AAF"/>
    <w:rsid w:val="00E26AA3"/>
    <w:rsid w:val="00EA2AE0"/>
    <w:rsid w:val="00EB3C95"/>
    <w:rsid w:val="00EB3F2C"/>
    <w:rsid w:val="00ED33DC"/>
    <w:rsid w:val="00ED358F"/>
    <w:rsid w:val="00F01512"/>
    <w:rsid w:val="00F07567"/>
    <w:rsid w:val="00F10CED"/>
    <w:rsid w:val="00F21C32"/>
    <w:rsid w:val="00F2438B"/>
    <w:rsid w:val="00F3440E"/>
    <w:rsid w:val="00F40089"/>
    <w:rsid w:val="00F4313F"/>
    <w:rsid w:val="00F6339E"/>
    <w:rsid w:val="00F709F8"/>
    <w:rsid w:val="00F8312F"/>
    <w:rsid w:val="00FC22E1"/>
    <w:rsid w:val="00FD0A37"/>
    <w:rsid w:val="00FD33C6"/>
    <w:rsid w:val="00FD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  <w15:docId w15:val="{F8160B88-237C-4C79-8A11-4617094D0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26D03"/>
    <w:rPr>
      <w:rFonts w:ascii="Arial" w:hAnsi="Arial"/>
      <w:lang w:eastAsia="de-DE"/>
    </w:rPr>
  </w:style>
  <w:style w:type="paragraph" w:styleId="berschrift1">
    <w:name w:val="heading 1"/>
    <w:next w:val="Standard"/>
    <w:link w:val="berschrift1Zchn"/>
    <w:qFormat/>
    <w:rsid w:val="00D339A8"/>
    <w:pPr>
      <w:spacing w:after="160" w:line="280" w:lineRule="exact"/>
      <w:outlineLvl w:val="0"/>
    </w:pPr>
    <w:rPr>
      <w:rFonts w:ascii="Arial Black" w:hAnsi="Arial Black"/>
      <w:b/>
      <w:bCs/>
      <w:kern w:val="32"/>
      <w:sz w:val="25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5C3F23"/>
    <w:pPr>
      <w:keepNext/>
      <w:spacing w:before="360" w:after="80" w:line="260" w:lineRule="exact"/>
      <w:ind w:left="425" w:right="28" w:hanging="425"/>
      <w:outlineLvl w:val="1"/>
    </w:pPr>
    <w:rPr>
      <w:rFonts w:ascii="Arial Black" w:eastAsiaTheme="majorEastAsia" w:hAnsi="Arial Black" w:cstheme="majorBidi"/>
      <w:b/>
      <w:bCs/>
      <w:szCs w:val="26"/>
    </w:rPr>
  </w:style>
  <w:style w:type="paragraph" w:styleId="berschrift3">
    <w:name w:val="heading 3"/>
    <w:next w:val="Standard"/>
    <w:link w:val="berschrift3Zchn"/>
    <w:unhideWhenUsed/>
    <w:rsid w:val="00626D03"/>
    <w:pPr>
      <w:spacing w:before="120" w:after="60"/>
      <w:ind w:left="28" w:right="28"/>
      <w:outlineLvl w:val="2"/>
    </w:pPr>
    <w:rPr>
      <w:rFonts w:ascii="Arial Black" w:eastAsiaTheme="majorEastAsia" w:hAnsi="Arial Black" w:cstheme="majorBidi"/>
      <w:bCs/>
      <w:spacing w:val="-2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5B41B7"/>
    <w:pPr>
      <w:tabs>
        <w:tab w:val="right" w:pos="9639"/>
      </w:tabs>
    </w:pPr>
    <w:rPr>
      <w:sz w:val="12"/>
    </w:rPr>
  </w:style>
  <w:style w:type="character" w:styleId="Seitenzahl">
    <w:name w:val="page number"/>
    <w:basedOn w:val="Absatz-Standardschriftart"/>
    <w:rsid w:val="005B41B7"/>
    <w:rPr>
      <w:rFonts w:ascii="Arial" w:hAnsi="Arial"/>
      <w:sz w:val="12"/>
    </w:rPr>
  </w:style>
  <w:style w:type="paragraph" w:styleId="Sprechblasentext">
    <w:name w:val="Balloon Text"/>
    <w:basedOn w:val="Standard"/>
    <w:semiHidden/>
    <w:rsid w:val="00677831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D339A8"/>
    <w:rPr>
      <w:rFonts w:ascii="Arial Black" w:hAnsi="Arial Black"/>
      <w:b/>
      <w:bCs/>
      <w:kern w:val="32"/>
      <w:sz w:val="25"/>
      <w:szCs w:val="32"/>
      <w:lang w:val="de-DE" w:eastAsia="de-DE"/>
    </w:rPr>
  </w:style>
  <w:style w:type="paragraph" w:customStyle="1" w:styleId="Example">
    <w:name w:val="Example"/>
    <w:basedOn w:val="Standard"/>
    <w:rsid w:val="00466508"/>
    <w:rPr>
      <w:rFonts w:cs="Arial"/>
      <w:color w:val="A6A6A6"/>
    </w:rPr>
  </w:style>
  <w:style w:type="table" w:styleId="Tabellenraster">
    <w:name w:val="Table Grid"/>
    <w:basedOn w:val="NormaleTabelle"/>
    <w:rsid w:val="00756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rsid w:val="00466508"/>
    <w:rPr>
      <w:rFonts w:ascii="Arial" w:hAnsi="Arial"/>
      <w:b/>
      <w:bCs/>
    </w:rPr>
  </w:style>
  <w:style w:type="paragraph" w:customStyle="1" w:styleId="ExampleTitel">
    <w:name w:val="Example_Titel"/>
    <w:basedOn w:val="Example"/>
    <w:rsid w:val="003C6B17"/>
    <w:pPr>
      <w:spacing w:before="240" w:after="60"/>
    </w:pPr>
    <w:rPr>
      <w:i/>
      <w:lang w:val="it-CH"/>
    </w:rPr>
  </w:style>
  <w:style w:type="paragraph" w:customStyle="1" w:styleId="FormatvorlageExampleFettHintergrund1">
    <w:name w:val="Formatvorlage Example + Fett Hintergrund 1"/>
    <w:basedOn w:val="Example"/>
    <w:rsid w:val="00466508"/>
    <w:rPr>
      <w:b/>
      <w:bCs/>
    </w:rPr>
  </w:style>
  <w:style w:type="paragraph" w:styleId="Kopfzeile">
    <w:name w:val="header"/>
    <w:link w:val="KopfzeileZchn"/>
    <w:uiPriority w:val="99"/>
    <w:rsid w:val="00C726E8"/>
    <w:pPr>
      <w:tabs>
        <w:tab w:val="right" w:pos="8959"/>
      </w:tabs>
    </w:pPr>
    <w:rPr>
      <w:rFonts w:ascii="Arial" w:hAnsi="Arial"/>
      <w:sz w:val="1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726E8"/>
    <w:rPr>
      <w:rFonts w:ascii="Arial" w:hAnsi="Arial"/>
      <w:sz w:val="14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FD33C6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rsid w:val="005C3F23"/>
    <w:rPr>
      <w:rFonts w:ascii="Arial Black" w:eastAsiaTheme="majorEastAsia" w:hAnsi="Arial Black" w:cstheme="majorBidi"/>
      <w:b/>
      <w:bCs/>
      <w:szCs w:val="26"/>
      <w:lang w:eastAsia="de-DE"/>
    </w:rPr>
  </w:style>
  <w:style w:type="paragraph" w:styleId="Textkrper">
    <w:name w:val="Body Text"/>
    <w:link w:val="TextkrperZchn"/>
    <w:rsid w:val="00D339A8"/>
    <w:pPr>
      <w:spacing w:before="60" w:after="60"/>
      <w:ind w:left="28" w:right="28"/>
    </w:pPr>
    <w:rPr>
      <w:rFonts w:ascii="Arial" w:hAnsi="Arial"/>
      <w:spacing w:val="-2"/>
      <w:sz w:val="22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D339A8"/>
    <w:rPr>
      <w:rFonts w:ascii="Arial" w:hAnsi="Arial"/>
      <w:spacing w:val="-2"/>
      <w:sz w:val="22"/>
      <w:lang w:eastAsia="de-DE"/>
    </w:rPr>
  </w:style>
  <w:style w:type="paragraph" w:styleId="NurText">
    <w:name w:val="Plain Text"/>
    <w:link w:val="NurTextZchn"/>
    <w:rsid w:val="00626D03"/>
    <w:pPr>
      <w:spacing w:before="60" w:after="60"/>
      <w:ind w:left="28" w:right="28"/>
    </w:pPr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rsid w:val="00626D03"/>
    <w:rPr>
      <w:rFonts w:ascii="Arial" w:hAnsi="Arial" w:cs="Consolas"/>
      <w:spacing w:val="-2"/>
      <w:sz w:val="16"/>
      <w:szCs w:val="21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626D03"/>
    <w:rPr>
      <w:rFonts w:ascii="Arial Black" w:eastAsiaTheme="majorEastAsia" w:hAnsi="Arial Black" w:cstheme="majorBidi"/>
      <w:bCs/>
      <w:spacing w:val="-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7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4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4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241D4-93E4-4CC1-A235-9BCF9F7C8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BBC8FC54.dotm</Template>
  <TotalTime>0</TotalTime>
  <Pages>2</Pages>
  <Words>231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Synthese Template</vt:lpstr>
    </vt:vector>
  </TitlesOfParts>
  <Company>Stämpfli Holding AG, Bern</Company>
  <LinksUpToDate>false</LinksUpToDate>
  <CharactersWithSpaces>1686</CharactersWithSpaces>
  <SharedDoc>false</SharedDoc>
  <HLinks>
    <vt:vector size="6" baseType="variant">
      <vt:variant>
        <vt:i4>1835121</vt:i4>
      </vt:variant>
      <vt:variant>
        <vt:i4>45</vt:i4>
      </vt:variant>
      <vt:variant>
        <vt:i4>0</vt:i4>
      </vt:variant>
      <vt:variant>
        <vt:i4>5</vt:i4>
      </vt:variant>
      <vt:variant>
        <vt:lpwstr>mailto:asmith30@its.jnj.com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Elektronische Version: Standortbestimmung zur Tätigkeit der Schulleiterinnen und Schulleiter als Lehrpersonen</dc:title>
  <dc:subject>advancing education and research</dc:subject>
  <dc:creator>Dürst Ueli, ERZ-AKVB-FBS</dc:creator>
  <cp:keywords>AKVB</cp:keywords>
  <cp:lastModifiedBy>Rognon Patrick, BKD-AKVB-FBS</cp:lastModifiedBy>
  <cp:revision>3</cp:revision>
  <cp:lastPrinted>2014-06-12T12:35:00Z</cp:lastPrinted>
  <dcterms:created xsi:type="dcterms:W3CDTF">2019-12-18T09:14:00Z</dcterms:created>
  <dcterms:modified xsi:type="dcterms:W3CDTF">2019-12-18T10:27:00Z</dcterms:modified>
  <cp:category>Wordvorlage</cp:category>
</cp:coreProperties>
</file>